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072A28BB" w14:textId="2FCA5C95" w:rsidR="007C65D4" w:rsidRDefault="007C65D4" w:rsidP="007C65D4">
      <w:pPr>
        <w:pStyle w:val="berschrift1"/>
      </w:pPr>
      <w:r>
        <w:t>Kursabschluss BSV – Jugendleiterausbildung</w:t>
      </w:r>
    </w:p>
    <w:p w14:paraId="294E109C" w14:textId="7A7308C7" w:rsidR="007C65D4" w:rsidRDefault="00F904D0">
      <w:pPr>
        <w:spacing w:line="259" w:lineRule="auto"/>
        <w:jc w:val="lef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Dieses Formular inkl. Kursprogramm </w:t>
      </w:r>
      <w:r w:rsidR="007C65D4" w:rsidRPr="007C65D4">
        <w:rPr>
          <w:i/>
          <w:sz w:val="18"/>
          <w:szCs w:val="18"/>
        </w:rPr>
        <w:t>spätestens 2 Wochen nach dem Kurs ans Regionalsekretariat oder den LKB senden!</w:t>
      </w:r>
    </w:p>
    <w:p w14:paraId="0939B386" w14:textId="3A75E84E" w:rsidR="003216B5" w:rsidRDefault="003216B5" w:rsidP="003216B5">
      <w:pPr>
        <w:spacing w:line="259" w:lineRule="auto"/>
        <w:ind w:left="2130" w:hanging="2130"/>
        <w:jc w:val="left"/>
        <w:rPr>
          <w:b/>
        </w:rPr>
      </w:pPr>
      <w:r>
        <w:rPr>
          <w:b/>
        </w:rPr>
        <w:t>Kurstyp</w:t>
      </w:r>
    </w:p>
    <w:tbl>
      <w:tblPr>
        <w:tblStyle w:val="Tabellenraster"/>
        <w:tblW w:w="10255" w:type="dxa"/>
        <w:tblLook w:val="04A0" w:firstRow="1" w:lastRow="0" w:firstColumn="1" w:lastColumn="0" w:noHBand="0" w:noVBand="1"/>
      </w:tblPr>
      <w:tblGrid>
        <w:gridCol w:w="2335"/>
        <w:gridCol w:w="3472"/>
        <w:gridCol w:w="1701"/>
        <w:gridCol w:w="2747"/>
      </w:tblGrid>
      <w:tr w:rsidR="00444B22" w:rsidRPr="001B0333" w14:paraId="297E14E4" w14:textId="77777777" w:rsidTr="005E73B0">
        <w:tc>
          <w:tcPr>
            <w:tcW w:w="10255" w:type="dxa"/>
            <w:gridSpan w:val="4"/>
            <w:tcBorders>
              <w:right w:val="single" w:sz="4" w:space="0" w:color="auto"/>
            </w:tcBorders>
          </w:tcPr>
          <w:p w14:paraId="4D82AEF0" w14:textId="4B8FEF24" w:rsidR="00444B22" w:rsidRPr="001B0333" w:rsidRDefault="00444B22" w:rsidP="00444B22">
            <w:pPr>
              <w:spacing w:line="259" w:lineRule="auto"/>
              <w:jc w:val="left"/>
              <w:rPr>
                <w:i/>
              </w:rPr>
            </w:pPr>
            <w:proofErr w:type="spellStart"/>
            <w:r w:rsidRPr="0011158A">
              <w:rPr>
                <w:i/>
              </w:rPr>
              <w:t>Kursname</w:t>
            </w:r>
            <w:proofErr w:type="spellEnd"/>
            <w:r w:rsidRPr="0011158A">
              <w:rPr>
                <w:i/>
              </w:rPr>
              <w:t xml:space="preserve"> BSV</w:t>
            </w:r>
            <w:r>
              <w:t xml:space="preserve">         </w:t>
            </w:r>
            <w:r w:rsidR="000E7B2B">
              <w:t xml:space="preserve">    </w:t>
            </w:r>
            <w:r>
              <w:t xml:space="preserve">  </w:t>
            </w:r>
            <w:sdt>
              <w:sdtPr>
                <w:alias w:val="Bitte BSV-Kursname auswählen"/>
                <w:tag w:val="Bitte BSV-Kursname auswählen"/>
                <w:id w:val="1548109887"/>
                <w:placeholder>
                  <w:docPart w:val="22DA50596B4B4514A53AA1DCE33F5BA4"/>
                </w:placeholder>
                <w:showingPlcHdr/>
                <w:dropDownList>
                  <w:listItem w:value="Wählen Sie ein Element aus."/>
                  <w:listItem w:displayText="CEVI01 Grundlagenkurs" w:value="CEVI01 Grundlagenkurs"/>
                  <w:listItem w:displayText="CEVI02 Gruppen- /Teamleitungskurs" w:value="CEVI02 Gruppen- /Teamleitungskurs"/>
                  <w:listItem w:displayText="CEVI03 Haupt- /Projektleiterkurs" w:value="CEVI03 Haupt- /Projektleiterkurs"/>
                  <w:listItem w:displayText="CEVI04 J+S-Coachkurs /-weiterbildung LS/T" w:value="CEVI04 J+S-Coachkurs /-weiterbildung LS/T"/>
                  <w:listItem w:displayText="CEVI05 J+S-Einführungskurs Kinder- oder Jugendsport LS/T" w:value="CEVI05 J+S-Einführungskurs Kinder- oder Jugendsport LS/T"/>
                  <w:listItem w:displayText="CEVI06 J+S-Leiterkurs Kinder- oder Jugendsport LS/T" w:value="CEVI06 J+S-Leiterkurs Kinder- oder Jugendsport LS/T"/>
                  <w:listItem w:displayText="CEVI07 J+S-Modul Lagerleiter LS/T" w:value="CEVI07 J+S-Modul Lagerleiter LS/T"/>
                  <w:listItem w:displayText="CEVI08 J+S-Wahl und Sicherheitsmodule LS/T" w:value="CEVI08 J+S-Wahl und Sicherheitsmodule LS/T"/>
                  <w:listItem w:displayText="CEVI09 Weiterbildung / Fachkurs kurz" w:value="CEVI09 Weiterbildung / Fachkurs kurz"/>
                  <w:listItem w:displayText="CEVI10 Weiterbildung / Fachkurs lang" w:value="CEVI10 Weiterbildung / Fachkurs lang"/>
                </w:dropDownList>
              </w:sdtPr>
              <w:sdtContent>
                <w:r w:rsidRPr="00BD2783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</w:tr>
      <w:tr w:rsidR="00DC4F4D" w:rsidRPr="001B0333" w14:paraId="3C39F563" w14:textId="77777777" w:rsidTr="000E7B2B">
        <w:tc>
          <w:tcPr>
            <w:tcW w:w="2335" w:type="dxa"/>
          </w:tcPr>
          <w:p w14:paraId="1D2ED701" w14:textId="316EB791" w:rsidR="00DC4F4D" w:rsidRDefault="000E7B2B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Kursnummer</w:t>
            </w:r>
            <w:r w:rsidR="00DC4F4D">
              <w:rPr>
                <w:i/>
              </w:rPr>
              <w:t xml:space="preserve"> intern:</w:t>
            </w:r>
          </w:p>
        </w:tc>
        <w:tc>
          <w:tcPr>
            <w:tcW w:w="3472" w:type="dxa"/>
          </w:tcPr>
          <w:p w14:paraId="28FB0A1F" w14:textId="1DC8C5B2" w:rsidR="00DC4F4D" w:rsidRPr="00037567" w:rsidRDefault="00DC4F4D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0"/>
          </w:p>
        </w:tc>
        <w:tc>
          <w:tcPr>
            <w:tcW w:w="1701" w:type="dxa"/>
          </w:tcPr>
          <w:p w14:paraId="41C0090D" w14:textId="6771521F" w:rsidR="00DC4F4D" w:rsidRDefault="00DC4F4D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J+S Nummer</w:t>
            </w:r>
          </w:p>
        </w:tc>
        <w:tc>
          <w:tcPr>
            <w:tcW w:w="2747" w:type="dxa"/>
            <w:tcBorders>
              <w:right w:val="single" w:sz="4" w:space="0" w:color="auto"/>
            </w:tcBorders>
          </w:tcPr>
          <w:p w14:paraId="7F27FDA1" w14:textId="2BE357C6" w:rsidR="00DC4F4D" w:rsidRPr="00037567" w:rsidRDefault="00DC4F4D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1"/>
          </w:p>
        </w:tc>
      </w:tr>
    </w:tbl>
    <w:p w14:paraId="2FB34C15" w14:textId="54AE5328" w:rsidR="003216B5" w:rsidRDefault="003216B5" w:rsidP="00DE59AD">
      <w:pPr>
        <w:spacing w:line="259" w:lineRule="auto"/>
        <w:ind w:left="1418" w:hanging="1418"/>
        <w:jc w:val="left"/>
        <w:rPr>
          <w:b/>
        </w:rPr>
      </w:pPr>
      <w:r>
        <w:rPr>
          <w:b/>
        </w:rPr>
        <w:t>Kurshauptleitung</w:t>
      </w:r>
    </w:p>
    <w:tbl>
      <w:tblPr>
        <w:tblStyle w:val="Tabellenraster"/>
        <w:tblW w:w="10255" w:type="dxa"/>
        <w:tblLook w:val="04A0" w:firstRow="1" w:lastRow="0" w:firstColumn="1" w:lastColumn="0" w:noHBand="0" w:noVBand="1"/>
      </w:tblPr>
      <w:tblGrid>
        <w:gridCol w:w="2155"/>
        <w:gridCol w:w="3652"/>
        <w:gridCol w:w="1701"/>
        <w:gridCol w:w="2747"/>
      </w:tblGrid>
      <w:tr w:rsidR="003216B5" w14:paraId="0FAB2790" w14:textId="77777777" w:rsidTr="00AC39F6">
        <w:tc>
          <w:tcPr>
            <w:tcW w:w="2155" w:type="dxa"/>
          </w:tcPr>
          <w:p w14:paraId="2DD913E3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Name</w:t>
            </w:r>
          </w:p>
        </w:tc>
        <w:tc>
          <w:tcPr>
            <w:tcW w:w="3652" w:type="dxa"/>
          </w:tcPr>
          <w:p w14:paraId="7BDCB424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CF7D09F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Telefon</w:t>
            </w:r>
          </w:p>
        </w:tc>
        <w:tc>
          <w:tcPr>
            <w:tcW w:w="2747" w:type="dxa"/>
            <w:tcBorders>
              <w:bottom w:val="single" w:sz="4" w:space="0" w:color="auto"/>
              <w:right w:val="single" w:sz="4" w:space="0" w:color="auto"/>
            </w:tcBorders>
          </w:tcPr>
          <w:p w14:paraId="2A0B543B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</w:tr>
      <w:tr w:rsidR="003216B5" w14:paraId="5475DAEE" w14:textId="77777777" w:rsidTr="00AC39F6">
        <w:tc>
          <w:tcPr>
            <w:tcW w:w="2155" w:type="dxa"/>
          </w:tcPr>
          <w:p w14:paraId="341987C5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Strasse</w:t>
            </w:r>
          </w:p>
        </w:tc>
        <w:tc>
          <w:tcPr>
            <w:tcW w:w="3652" w:type="dxa"/>
            <w:tcBorders>
              <w:bottom w:val="single" w:sz="4" w:space="0" w:color="auto"/>
            </w:tcBorders>
          </w:tcPr>
          <w:p w14:paraId="527A5CD8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B48A0DD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E-Mail</w:t>
            </w:r>
          </w:p>
        </w:tc>
        <w:tc>
          <w:tcPr>
            <w:tcW w:w="2747" w:type="dxa"/>
            <w:tcBorders>
              <w:bottom w:val="single" w:sz="4" w:space="0" w:color="auto"/>
              <w:right w:val="single" w:sz="4" w:space="0" w:color="auto"/>
            </w:tcBorders>
          </w:tcPr>
          <w:p w14:paraId="6C500251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</w:tr>
      <w:tr w:rsidR="003216B5" w14:paraId="79E9CDCA" w14:textId="77777777" w:rsidTr="00AC39F6">
        <w:tc>
          <w:tcPr>
            <w:tcW w:w="2155" w:type="dxa"/>
          </w:tcPr>
          <w:p w14:paraId="485CBFE4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PLZ, Ort</w:t>
            </w: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293A6918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DE7A56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080D0F" w14:textId="77777777" w:rsidR="003216B5" w:rsidRDefault="003216B5" w:rsidP="00AC39F6">
            <w:pPr>
              <w:spacing w:line="259" w:lineRule="auto"/>
              <w:jc w:val="left"/>
            </w:pPr>
          </w:p>
        </w:tc>
      </w:tr>
    </w:tbl>
    <w:p w14:paraId="2395BD61" w14:textId="2A539E69" w:rsidR="001C6FEE" w:rsidRDefault="00543645" w:rsidP="00543645">
      <w:pPr>
        <w:spacing w:line="259" w:lineRule="auto"/>
        <w:jc w:val="left"/>
        <w:rPr>
          <w:b/>
        </w:rPr>
      </w:pPr>
      <w:r>
        <w:rPr>
          <w:b/>
        </w:rPr>
        <w:t>Abrechnung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75"/>
        <w:gridCol w:w="4230"/>
        <w:gridCol w:w="1440"/>
        <w:gridCol w:w="1564"/>
        <w:gridCol w:w="985"/>
      </w:tblGrid>
      <w:tr w:rsidR="001C6FEE" w:rsidRPr="001B0333" w14:paraId="604CD2FE" w14:textId="77777777" w:rsidTr="00A20547">
        <w:tc>
          <w:tcPr>
            <w:tcW w:w="1975" w:type="dxa"/>
          </w:tcPr>
          <w:p w14:paraId="7AA88E5D" w14:textId="044202AE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Kursdaten</w:t>
            </w:r>
          </w:p>
        </w:tc>
        <w:tc>
          <w:tcPr>
            <w:tcW w:w="4230" w:type="dxa"/>
          </w:tcPr>
          <w:p w14:paraId="2F6A8DDB" w14:textId="667C906C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Kursorte</w:t>
            </w:r>
          </w:p>
        </w:tc>
        <w:tc>
          <w:tcPr>
            <w:tcW w:w="1440" w:type="dxa"/>
          </w:tcPr>
          <w:p w14:paraId="25D0DF01" w14:textId="50109771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Anzahl TN</w:t>
            </w:r>
          </w:p>
        </w:tc>
        <w:tc>
          <w:tcPr>
            <w:tcW w:w="1564" w:type="dxa"/>
            <w:tcBorders>
              <w:right w:val="single" w:sz="4" w:space="0" w:color="auto"/>
            </w:tcBorders>
          </w:tcPr>
          <w:p w14:paraId="5907F809" w14:textId="5C3AD826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Anzahl Tage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66D6" w14:textId="25993761" w:rsidR="001C6FEE" w:rsidRPr="00B94670" w:rsidRDefault="001C6FEE" w:rsidP="00543645">
            <w:pPr>
              <w:spacing w:line="259" w:lineRule="auto"/>
              <w:jc w:val="left"/>
              <w:rPr>
                <w:b/>
                <w:i/>
              </w:rPr>
            </w:pPr>
            <w:r w:rsidRPr="00B94670">
              <w:rPr>
                <w:b/>
                <w:i/>
              </w:rPr>
              <w:t>Total</w:t>
            </w:r>
          </w:p>
        </w:tc>
      </w:tr>
      <w:tr w:rsidR="001C6FEE" w14:paraId="706388A7" w14:textId="77777777" w:rsidTr="00A20547">
        <w:tc>
          <w:tcPr>
            <w:tcW w:w="1975" w:type="dxa"/>
          </w:tcPr>
          <w:p w14:paraId="7E473D66" w14:textId="32DE644D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  <w:tc>
          <w:tcPr>
            <w:tcW w:w="4230" w:type="dxa"/>
          </w:tcPr>
          <w:p w14:paraId="0E0B7E2D" w14:textId="11BEC28B" w:rsidR="001C6FEE" w:rsidRPr="00037567" w:rsidRDefault="00B94670" w:rsidP="00543645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3"/>
          </w:p>
        </w:tc>
        <w:tc>
          <w:tcPr>
            <w:tcW w:w="1440" w:type="dxa"/>
          </w:tcPr>
          <w:p w14:paraId="69F42B3C" w14:textId="6E74EE43" w:rsidR="001C6FEE" w:rsidRDefault="00874555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4" w:name="Text1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  <w:tc>
          <w:tcPr>
            <w:tcW w:w="1564" w:type="dxa"/>
            <w:tcBorders>
              <w:right w:val="single" w:sz="4" w:space="0" w:color="auto"/>
            </w:tcBorders>
          </w:tcPr>
          <w:p w14:paraId="572B810D" w14:textId="2E902FC7" w:rsidR="001C6FEE" w:rsidRDefault="00CC4604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.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AAE9" w14:textId="708EEAA4" w:rsidR="001C6FEE" w:rsidRDefault="00033988" w:rsidP="00BD0B1A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=(C2*D2) \# "0.0" \* MERGEFORMAT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  <w:tr w:rsidR="001C6FEE" w14:paraId="29368634" w14:textId="77777777" w:rsidTr="00A20547">
        <w:tc>
          <w:tcPr>
            <w:tcW w:w="1975" w:type="dxa"/>
          </w:tcPr>
          <w:p w14:paraId="357E70F8" w14:textId="1322FCEF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</w:p>
        </w:tc>
        <w:tc>
          <w:tcPr>
            <w:tcW w:w="4230" w:type="dxa"/>
          </w:tcPr>
          <w:p w14:paraId="4EC0AF23" w14:textId="7FD7E8B0" w:rsidR="001C6FEE" w:rsidRPr="00037567" w:rsidRDefault="00B94670" w:rsidP="00543645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6"/>
          </w:p>
        </w:tc>
        <w:tc>
          <w:tcPr>
            <w:tcW w:w="1440" w:type="dxa"/>
          </w:tcPr>
          <w:p w14:paraId="510BB1C6" w14:textId="158050EE" w:rsidR="001C6FEE" w:rsidRDefault="00874555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/>
                  <w:textInput>
                    <w:type w:val="number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564" w:type="dxa"/>
            <w:tcBorders>
              <w:right w:val="single" w:sz="4" w:space="0" w:color="auto"/>
            </w:tcBorders>
          </w:tcPr>
          <w:p w14:paraId="48AFCD86" w14:textId="7D5CBD4B" w:rsidR="001C6FEE" w:rsidRDefault="00CC4604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.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6A4B" w14:textId="02CC7CE2" w:rsidR="001C6FEE" w:rsidRDefault="00033988" w:rsidP="00BD0B1A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=(C3*D3) \# "0.0" \* MERGEFORMAT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  <w:tr w:rsidR="001C6FEE" w14:paraId="768AB49E" w14:textId="77777777" w:rsidTr="00A20547">
        <w:tc>
          <w:tcPr>
            <w:tcW w:w="1975" w:type="dxa"/>
            <w:tcBorders>
              <w:bottom w:val="single" w:sz="4" w:space="0" w:color="auto"/>
            </w:tcBorders>
          </w:tcPr>
          <w:p w14:paraId="2BC75341" w14:textId="1C45D6BB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7"/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14:paraId="18D1C0B4" w14:textId="7AC579AB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"/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1DA75EF" w14:textId="1C25E6B4" w:rsidR="001C6FEE" w:rsidRDefault="00874555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/>
                  <w:textInput>
                    <w:type w:val="number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564" w:type="dxa"/>
            <w:tcBorders>
              <w:bottom w:val="single" w:sz="4" w:space="0" w:color="auto"/>
              <w:right w:val="single" w:sz="4" w:space="0" w:color="auto"/>
            </w:tcBorders>
          </w:tcPr>
          <w:p w14:paraId="74EB22AB" w14:textId="62241C43" w:rsidR="001C6FEE" w:rsidRDefault="00CC4604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.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7B9DF9F2" w14:textId="56392C5B" w:rsidR="001C6FEE" w:rsidRDefault="00033988" w:rsidP="00BD0B1A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=(C4*D4) \# "0.0" \* MERGEFORMAT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  <w:tr w:rsidR="00963C22" w14:paraId="070093DE" w14:textId="77777777" w:rsidTr="00A20547">
        <w:tc>
          <w:tcPr>
            <w:tcW w:w="1975" w:type="dxa"/>
            <w:tcBorders>
              <w:left w:val="nil"/>
              <w:bottom w:val="nil"/>
              <w:right w:val="nil"/>
            </w:tcBorders>
          </w:tcPr>
          <w:p w14:paraId="54A60BBB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4230" w:type="dxa"/>
            <w:tcBorders>
              <w:left w:val="nil"/>
              <w:bottom w:val="nil"/>
              <w:right w:val="nil"/>
            </w:tcBorders>
          </w:tcPr>
          <w:p w14:paraId="011CD64F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4A565237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1564" w:type="dxa"/>
            <w:tcBorders>
              <w:left w:val="nil"/>
              <w:bottom w:val="nil"/>
              <w:right w:val="thinThickSmallGap" w:sz="24" w:space="0" w:color="auto"/>
            </w:tcBorders>
          </w:tcPr>
          <w:p w14:paraId="6C9CE6B0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9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A4AEA04" w14:textId="4BDFA04B" w:rsidR="00963C22" w:rsidRDefault="00033988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\# "0.0"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</w:tbl>
    <w:p w14:paraId="7B00CAAF" w14:textId="573F4118" w:rsidR="001B0333" w:rsidRPr="001B0333" w:rsidRDefault="001B0333" w:rsidP="00543645">
      <w:pPr>
        <w:spacing w:line="259" w:lineRule="auto"/>
        <w:jc w:val="left"/>
        <w:rPr>
          <w:b/>
        </w:rPr>
      </w:pPr>
      <w:r w:rsidRPr="001B0333">
        <w:rPr>
          <w:b/>
        </w:rPr>
        <w:t>Wohnkantone der Teilnehmenden</w:t>
      </w:r>
      <w:r w:rsidR="006B6054">
        <w:rPr>
          <w:b/>
        </w:rPr>
        <w:t xml:space="preserve"> (Bitte Kanton abgekürzt eintragen)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851"/>
        <w:gridCol w:w="935"/>
        <w:gridCol w:w="1019"/>
        <w:gridCol w:w="1019"/>
        <w:gridCol w:w="1019"/>
        <w:gridCol w:w="1020"/>
        <w:gridCol w:w="1020"/>
        <w:gridCol w:w="1020"/>
        <w:gridCol w:w="1020"/>
      </w:tblGrid>
      <w:tr w:rsidR="001B0333" w14:paraId="1BA21132" w14:textId="77777777" w:rsidTr="00636F74">
        <w:tc>
          <w:tcPr>
            <w:tcW w:w="1271" w:type="dxa"/>
          </w:tcPr>
          <w:p w14:paraId="601A8AFC" w14:textId="716B1D4F" w:rsidR="001B0333" w:rsidRPr="001B0333" w:rsidRDefault="001B0333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Kantone</w:t>
            </w:r>
          </w:p>
        </w:tc>
        <w:tc>
          <w:tcPr>
            <w:tcW w:w="851" w:type="dxa"/>
          </w:tcPr>
          <w:p w14:paraId="7552C980" w14:textId="1BA77669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" w:name="Text23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935" w:type="dxa"/>
          </w:tcPr>
          <w:p w14:paraId="0409192F" w14:textId="46DDBE48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1019" w:type="dxa"/>
          </w:tcPr>
          <w:p w14:paraId="6C17BFEB" w14:textId="222CB87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019" w:type="dxa"/>
          </w:tcPr>
          <w:p w14:paraId="662A7BC7" w14:textId="7529814C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1019" w:type="dxa"/>
          </w:tcPr>
          <w:p w14:paraId="06DB603B" w14:textId="4A42F808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020" w:type="dxa"/>
          </w:tcPr>
          <w:p w14:paraId="2907703B" w14:textId="5456153F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020" w:type="dxa"/>
          </w:tcPr>
          <w:p w14:paraId="1D695523" w14:textId="41EA76ED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" w:name="Text31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020" w:type="dxa"/>
          </w:tcPr>
          <w:p w14:paraId="6CF3E10D" w14:textId="59464D77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020" w:type="dxa"/>
          </w:tcPr>
          <w:p w14:paraId="630D988C" w14:textId="5BE5C6C6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7" w:name="Text33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7"/>
          </w:p>
        </w:tc>
      </w:tr>
      <w:tr w:rsidR="001B0333" w14:paraId="47ACF830" w14:textId="77777777" w:rsidTr="00636F74">
        <w:tc>
          <w:tcPr>
            <w:tcW w:w="1271" w:type="dxa"/>
          </w:tcPr>
          <w:p w14:paraId="337A78F1" w14:textId="24FE12F9" w:rsidR="001B0333" w:rsidRPr="001B0333" w:rsidRDefault="001B0333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Anzahl TN</w:t>
            </w:r>
          </w:p>
        </w:tc>
        <w:tc>
          <w:tcPr>
            <w:tcW w:w="851" w:type="dxa"/>
          </w:tcPr>
          <w:p w14:paraId="7C7E7DDA" w14:textId="39B73273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935" w:type="dxa"/>
          </w:tcPr>
          <w:p w14:paraId="1BAF1F44" w14:textId="72D6EB5B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1019" w:type="dxa"/>
          </w:tcPr>
          <w:p w14:paraId="284F2BFA" w14:textId="2249205C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0" w:name="Text35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019" w:type="dxa"/>
          </w:tcPr>
          <w:p w14:paraId="0056D91C" w14:textId="1F83348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1" w:name="Text36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1019" w:type="dxa"/>
          </w:tcPr>
          <w:p w14:paraId="1ED3BEFF" w14:textId="6581C59D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2" w:name="Text37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1020" w:type="dxa"/>
          </w:tcPr>
          <w:p w14:paraId="3C52FC7A" w14:textId="5A39D8E7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3" w:name="Text38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1020" w:type="dxa"/>
          </w:tcPr>
          <w:p w14:paraId="56ACB341" w14:textId="2CD3ECC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1020" w:type="dxa"/>
          </w:tcPr>
          <w:p w14:paraId="3A65A3C6" w14:textId="41DE394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5" w:name="Text40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1020" w:type="dxa"/>
          </w:tcPr>
          <w:p w14:paraId="6848B0A1" w14:textId="0399B939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6" w:name="Text34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6"/>
          </w:p>
        </w:tc>
      </w:tr>
    </w:tbl>
    <w:p w14:paraId="58EE49B7" w14:textId="08A9C314" w:rsidR="004D1F09" w:rsidRPr="00DE1D13" w:rsidRDefault="00485ED3" w:rsidP="00485ED3">
      <w:pPr>
        <w:spacing w:line="259" w:lineRule="auto"/>
        <w:ind w:left="2127" w:hanging="2127"/>
        <w:jc w:val="left"/>
      </w:pPr>
      <w:r w:rsidRPr="00485ED3">
        <w:rPr>
          <w:b/>
        </w:rPr>
        <w:t>Kurssprache</w:t>
      </w:r>
      <w:r w:rsidRPr="00485ED3">
        <w:tab/>
      </w:r>
      <w:sdt>
        <w:sdtPr>
          <w:id w:val="853531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485ED3">
        <w:t xml:space="preserve"> Deutsch</w:t>
      </w:r>
      <w:r w:rsidRPr="00485ED3">
        <w:tab/>
      </w:r>
      <w:r w:rsidRPr="00485ED3">
        <w:tab/>
      </w:r>
      <w:sdt>
        <w:sdtPr>
          <w:id w:val="54746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485ED3">
        <w:t>F</w:t>
      </w:r>
      <w:r>
        <w:t>ranzösisch</w:t>
      </w:r>
      <w:r>
        <w:br/>
      </w:r>
      <w:sdt>
        <w:sdtPr>
          <w:id w:val="1397853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Englisch</w:t>
      </w:r>
      <w:r>
        <w:tab/>
      </w:r>
      <w:r>
        <w:tab/>
      </w:r>
      <w:sdt>
        <w:sdtPr>
          <w:id w:val="-266933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037567">
        <w:rPr>
          <w:b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27" w:name="Text41"/>
      <w:r w:rsidRPr="00037567">
        <w:rPr>
          <w:b/>
        </w:rPr>
        <w:instrText xml:space="preserve"> FORMTEXT </w:instrText>
      </w:r>
      <w:r w:rsidRPr="00037567">
        <w:rPr>
          <w:b/>
        </w:rPr>
      </w:r>
      <w:r w:rsidRPr="00037567">
        <w:rPr>
          <w:b/>
        </w:rPr>
        <w:fldChar w:fldCharType="separate"/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</w:rPr>
        <w:fldChar w:fldCharType="end"/>
      </w:r>
      <w:bookmarkEnd w:id="27"/>
    </w:p>
    <w:p w14:paraId="1413A4A6" w14:textId="77777777" w:rsidR="00CD6D25" w:rsidRDefault="00CD6D25">
      <w:pPr>
        <w:spacing w:line="259" w:lineRule="auto"/>
        <w:jc w:val="left"/>
      </w:pPr>
      <w:r w:rsidRPr="00CD6D25">
        <w:rPr>
          <w:b/>
        </w:rPr>
        <w:t>Verhältnis Kursleitende zu Kursbesuchende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3536"/>
      </w:tblGrid>
      <w:tr w:rsidR="00CD6D25" w14:paraId="1003F703" w14:textId="77777777" w:rsidTr="00CD6D25">
        <w:tc>
          <w:tcPr>
            <w:tcW w:w="6658" w:type="dxa"/>
          </w:tcPr>
          <w:p w14:paraId="4FC1C867" w14:textId="1B69E788" w:rsidR="00CD6D25" w:rsidRDefault="00CD6D25">
            <w:pPr>
              <w:spacing w:line="259" w:lineRule="auto"/>
              <w:jc w:val="left"/>
            </w:pPr>
            <w:r>
              <w:t>Anzahl volljährige Leitungs-/Betreuungspersonen</w:t>
            </w:r>
          </w:p>
        </w:tc>
        <w:tc>
          <w:tcPr>
            <w:tcW w:w="3536" w:type="dxa"/>
          </w:tcPr>
          <w:p w14:paraId="5831F800" w14:textId="72C837B3" w:rsidR="00CD6D25" w:rsidRPr="00037567" w:rsidRDefault="003B56B9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2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28" w:name="Text42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8"/>
          </w:p>
        </w:tc>
      </w:tr>
      <w:tr w:rsidR="00CD6D25" w14:paraId="06F78ACC" w14:textId="77777777" w:rsidTr="00CD6D25">
        <w:tc>
          <w:tcPr>
            <w:tcW w:w="6658" w:type="dxa"/>
          </w:tcPr>
          <w:p w14:paraId="0327EDDC" w14:textId="3C2FA292" w:rsidR="00CD6D25" w:rsidRDefault="00CD6D25">
            <w:pPr>
              <w:spacing w:line="259" w:lineRule="auto"/>
              <w:jc w:val="left"/>
            </w:pPr>
            <w:r>
              <w:t>Anzahl Kursbesuchende</w:t>
            </w:r>
          </w:p>
        </w:tc>
        <w:tc>
          <w:tcPr>
            <w:tcW w:w="3536" w:type="dxa"/>
          </w:tcPr>
          <w:p w14:paraId="2DDCB424" w14:textId="72CEB276" w:rsidR="00CD6D25" w:rsidRPr="00037567" w:rsidRDefault="003B56B9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3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29" w:name="Text4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9"/>
          </w:p>
        </w:tc>
      </w:tr>
      <w:tr w:rsidR="00CD6D25" w14:paraId="54701D55" w14:textId="77777777" w:rsidTr="00CD6D25">
        <w:tc>
          <w:tcPr>
            <w:tcW w:w="6658" w:type="dxa"/>
          </w:tcPr>
          <w:p w14:paraId="619463B0" w14:textId="012F5F48" w:rsidR="00CD6D25" w:rsidRDefault="00CD6D25">
            <w:pPr>
              <w:spacing w:line="259" w:lineRule="auto"/>
              <w:jc w:val="left"/>
            </w:pPr>
            <w:r>
              <w:t>Entspricht wie vielen Kursbesuchenden pro Leitungsperson?</w:t>
            </w:r>
          </w:p>
        </w:tc>
        <w:tc>
          <w:tcPr>
            <w:tcW w:w="3536" w:type="dxa"/>
          </w:tcPr>
          <w:p w14:paraId="14C13DE4" w14:textId="58504F8D" w:rsidR="00CD6D25" w:rsidRPr="00517C3D" w:rsidRDefault="00517C3D">
            <w:pPr>
              <w:spacing w:line="259" w:lineRule="auto"/>
              <w:jc w:val="left"/>
              <w:rPr>
                <w:b/>
              </w:rPr>
            </w:pPr>
            <w:r w:rsidRPr="00517C3D">
              <w:rPr>
                <w:b/>
              </w:rPr>
              <w:fldChar w:fldCharType="begin"/>
            </w:r>
            <w:r w:rsidRPr="00517C3D">
              <w:rPr>
                <w:b/>
              </w:rPr>
              <w:instrText xml:space="preserve"> =(B2/B1) \# "0.0"  \* MERGEFORMAT </w:instrText>
            </w:r>
            <w:r w:rsidRPr="00517C3D">
              <w:rPr>
                <w:b/>
              </w:rPr>
              <w:fldChar w:fldCharType="separate"/>
            </w:r>
            <w:r w:rsidRPr="00517C3D">
              <w:rPr>
                <w:b/>
                <w:noProof/>
              </w:rPr>
              <w:t>!Division durch Null</w:t>
            </w:r>
            <w:r w:rsidRPr="00517C3D">
              <w:rPr>
                <w:b/>
              </w:rPr>
              <w:fldChar w:fldCharType="end"/>
            </w:r>
          </w:p>
        </w:tc>
      </w:tr>
    </w:tbl>
    <w:p w14:paraId="4048E3FB" w14:textId="22283C8E" w:rsidR="003216B5" w:rsidRDefault="003216B5" w:rsidP="007F213D">
      <w:pPr>
        <w:spacing w:line="259" w:lineRule="auto"/>
        <w:ind w:left="2130" w:hanging="2130"/>
        <w:jc w:val="left"/>
        <w:rPr>
          <w:b/>
        </w:rPr>
      </w:pPr>
      <w:r>
        <w:rPr>
          <w:b/>
        </w:rPr>
        <w:t>Auszahlung</w:t>
      </w:r>
    </w:p>
    <w:tbl>
      <w:tblPr>
        <w:tblStyle w:val="Tabellenraster"/>
        <w:tblW w:w="10255" w:type="dxa"/>
        <w:tblLook w:val="04A0" w:firstRow="1" w:lastRow="0" w:firstColumn="1" w:lastColumn="0" w:noHBand="0" w:noVBand="1"/>
      </w:tblPr>
      <w:tblGrid>
        <w:gridCol w:w="1615"/>
        <w:gridCol w:w="3240"/>
        <w:gridCol w:w="1890"/>
        <w:gridCol w:w="3510"/>
      </w:tblGrid>
      <w:tr w:rsidR="003216B5" w14:paraId="30E5B780" w14:textId="77777777" w:rsidTr="00154232">
        <w:trPr>
          <w:trHeight w:val="219"/>
        </w:trPr>
        <w:tc>
          <w:tcPr>
            <w:tcW w:w="1615" w:type="dxa"/>
          </w:tcPr>
          <w:p w14:paraId="1D59EB5F" w14:textId="22F4CFAA" w:rsidR="003216B5" w:rsidRPr="002B4AE7" w:rsidRDefault="001540E4" w:rsidP="00AC39F6">
            <w:pPr>
              <w:spacing w:line="259" w:lineRule="auto"/>
              <w:jc w:val="left"/>
            </w:pPr>
            <w:r w:rsidRPr="002B4AE7">
              <w:t>IBAN Nr.</w:t>
            </w:r>
          </w:p>
        </w:tc>
        <w:tc>
          <w:tcPr>
            <w:tcW w:w="3240" w:type="dxa"/>
          </w:tcPr>
          <w:p w14:paraId="1DA75E20" w14:textId="77777777" w:rsidR="003216B5" w:rsidRPr="00527B8D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8D2B775" w14:textId="013402CA" w:rsidR="003216B5" w:rsidRPr="002B4AE7" w:rsidRDefault="001540E4" w:rsidP="00AC39F6">
            <w:pPr>
              <w:spacing w:line="259" w:lineRule="auto"/>
              <w:jc w:val="left"/>
            </w:pPr>
            <w:r w:rsidRPr="002B4AE7">
              <w:t>Postkonto Nr.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</w:tcPr>
          <w:p w14:paraId="06D4E870" w14:textId="77777777" w:rsidR="003216B5" w:rsidRPr="00DD0DC0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</w:tc>
      </w:tr>
      <w:tr w:rsidR="003216B5" w14:paraId="16DD0368" w14:textId="77777777" w:rsidTr="00154232">
        <w:tc>
          <w:tcPr>
            <w:tcW w:w="1615" w:type="dxa"/>
          </w:tcPr>
          <w:p w14:paraId="1274D503" w14:textId="26F40CE9" w:rsidR="003216B5" w:rsidRPr="002B4AE7" w:rsidRDefault="00E9650F" w:rsidP="00AC39F6">
            <w:pPr>
              <w:spacing w:line="259" w:lineRule="auto"/>
              <w:jc w:val="left"/>
            </w:pPr>
            <w:r>
              <w:t>Name</w:t>
            </w:r>
            <w:r>
              <w:br/>
              <w:t>Adresse</w:t>
            </w:r>
            <w:r>
              <w:br/>
              <w:t>Ort / PLZ</w:t>
            </w:r>
          </w:p>
        </w:tc>
        <w:tc>
          <w:tcPr>
            <w:tcW w:w="3240" w:type="dxa"/>
          </w:tcPr>
          <w:p w14:paraId="1B4FD781" w14:textId="77777777" w:rsidR="003216B5" w:rsidRPr="00527B8D" w:rsidRDefault="001540E4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  <w:p w14:paraId="5A86C7EF" w14:textId="77777777" w:rsidR="00DE697D" w:rsidRPr="00527B8D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  <w:p w14:paraId="271C9714" w14:textId="7FB0EF35" w:rsidR="00DE697D" w:rsidRPr="00527B8D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C5EF928" w14:textId="77777777" w:rsidR="00E9650F" w:rsidRDefault="00E9650F" w:rsidP="00E9650F">
            <w:pPr>
              <w:spacing w:line="259" w:lineRule="auto"/>
              <w:jc w:val="left"/>
            </w:pPr>
            <w:r>
              <w:t>Name</w:t>
            </w:r>
          </w:p>
          <w:p w14:paraId="1289754F" w14:textId="77777777" w:rsidR="00E9650F" w:rsidRDefault="00E9650F" w:rsidP="00E9650F">
            <w:pPr>
              <w:spacing w:line="259" w:lineRule="auto"/>
              <w:jc w:val="left"/>
            </w:pPr>
            <w:r>
              <w:t>Adresse</w:t>
            </w:r>
          </w:p>
          <w:p w14:paraId="0EDC9C95" w14:textId="3E662241" w:rsidR="003216B5" w:rsidRPr="002B4AE7" w:rsidRDefault="00E9650F" w:rsidP="00E9650F">
            <w:pPr>
              <w:spacing w:line="259" w:lineRule="auto"/>
              <w:jc w:val="left"/>
            </w:pPr>
            <w:r>
              <w:t>Ort / PLZ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</w:tcPr>
          <w:p w14:paraId="41D5BB8A" w14:textId="77777777" w:rsidR="003216B5" w:rsidRPr="00DD0DC0" w:rsidRDefault="001540E4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  <w:p w14:paraId="7245F4BF" w14:textId="77777777" w:rsidR="00DE697D" w:rsidRPr="00DD0DC0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  <w:p w14:paraId="406FAA17" w14:textId="00CB31C3" w:rsidR="00DE697D" w:rsidRPr="00DD0DC0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</w:tc>
      </w:tr>
    </w:tbl>
    <w:p w14:paraId="06EA65F9" w14:textId="6476D580" w:rsidR="00F316A2" w:rsidRDefault="00F316A2" w:rsidP="007F213D">
      <w:pPr>
        <w:spacing w:line="259" w:lineRule="auto"/>
        <w:ind w:left="2130" w:hanging="2130"/>
        <w:jc w:val="left"/>
        <w:rPr>
          <w:b/>
        </w:rPr>
      </w:pPr>
      <w:r>
        <w:rPr>
          <w:b/>
        </w:rPr>
        <w:t>Unterschriften</w:t>
      </w:r>
      <w:r w:rsidR="005B053E">
        <w:rPr>
          <w:b/>
        </w:rPr>
        <w:t xml:space="preserve"> &amp; Datum</w:t>
      </w:r>
    </w:p>
    <w:tbl>
      <w:tblPr>
        <w:tblStyle w:val="Tabellenraster"/>
        <w:tblW w:w="10206" w:type="dxa"/>
        <w:tblInd w:w="-5" w:type="dxa"/>
        <w:tblLook w:val="04A0" w:firstRow="1" w:lastRow="0" w:firstColumn="1" w:lastColumn="0" w:noHBand="0" w:noVBand="1"/>
      </w:tblPr>
      <w:tblGrid>
        <w:gridCol w:w="2552"/>
        <w:gridCol w:w="2551"/>
        <w:gridCol w:w="2552"/>
        <w:gridCol w:w="2551"/>
      </w:tblGrid>
      <w:tr w:rsidR="00F316A2" w:rsidRPr="004448B5" w14:paraId="71166A37" w14:textId="77777777" w:rsidTr="00F316A2">
        <w:tc>
          <w:tcPr>
            <w:tcW w:w="2552" w:type="dxa"/>
          </w:tcPr>
          <w:p w14:paraId="440C4544" w14:textId="6DDE1213" w:rsidR="00F316A2" w:rsidRPr="004448B5" w:rsidRDefault="005B053E" w:rsidP="007F213D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4448B5">
              <w:rPr>
                <w:sz w:val="20"/>
                <w:szCs w:val="20"/>
              </w:rPr>
              <w:t>Kurshauptleitung</w:t>
            </w:r>
          </w:p>
        </w:tc>
        <w:tc>
          <w:tcPr>
            <w:tcW w:w="2551" w:type="dxa"/>
          </w:tcPr>
          <w:p w14:paraId="25CA08AA" w14:textId="41C776C8" w:rsidR="00F316A2" w:rsidRPr="004448B5" w:rsidRDefault="00BD793C" w:rsidP="007F213D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Sekretariat oder LKB</w:t>
            </w:r>
          </w:p>
        </w:tc>
        <w:tc>
          <w:tcPr>
            <w:tcW w:w="2552" w:type="dxa"/>
          </w:tcPr>
          <w:p w14:paraId="52BB15C2" w14:textId="411A0C79" w:rsidR="00F316A2" w:rsidRPr="004448B5" w:rsidRDefault="005B053E" w:rsidP="007F213D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4448B5">
              <w:rPr>
                <w:sz w:val="20"/>
                <w:szCs w:val="20"/>
              </w:rPr>
              <w:t>Cevi Schweiz</w:t>
            </w:r>
          </w:p>
        </w:tc>
        <w:tc>
          <w:tcPr>
            <w:tcW w:w="2551" w:type="dxa"/>
          </w:tcPr>
          <w:p w14:paraId="6E3E8F90" w14:textId="36572957" w:rsidR="00F316A2" w:rsidRPr="004448B5" w:rsidRDefault="005B053E" w:rsidP="007F213D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4448B5">
              <w:rPr>
                <w:sz w:val="20"/>
                <w:szCs w:val="20"/>
              </w:rPr>
              <w:t>BSV</w:t>
            </w:r>
          </w:p>
        </w:tc>
      </w:tr>
      <w:tr w:rsidR="00F316A2" w14:paraId="29907A12" w14:textId="77777777" w:rsidTr="004448B5">
        <w:trPr>
          <w:trHeight w:val="383"/>
        </w:trPr>
        <w:tc>
          <w:tcPr>
            <w:tcW w:w="2552" w:type="dxa"/>
          </w:tcPr>
          <w:p w14:paraId="03F5B732" w14:textId="35C0C579" w:rsidR="00F316A2" w:rsidRPr="00527B8D" w:rsidRDefault="00E85714" w:rsidP="007F213D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</w:tc>
        <w:tc>
          <w:tcPr>
            <w:tcW w:w="2551" w:type="dxa"/>
          </w:tcPr>
          <w:p w14:paraId="0481AC58" w14:textId="5B835042" w:rsidR="00F316A2" w:rsidRPr="00527B8D" w:rsidRDefault="00E85714" w:rsidP="007F213D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  <w:r w:rsidR="00BD793C" w:rsidRPr="00527B8D">
              <w:rPr>
                <w:b/>
              </w:rPr>
              <w:br/>
            </w:r>
          </w:p>
        </w:tc>
        <w:tc>
          <w:tcPr>
            <w:tcW w:w="2552" w:type="dxa"/>
          </w:tcPr>
          <w:p w14:paraId="7DBD61C4" w14:textId="6C90BEB1" w:rsidR="00F316A2" w:rsidRPr="00527B8D" w:rsidRDefault="00E85714" w:rsidP="007F213D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</w:tc>
        <w:tc>
          <w:tcPr>
            <w:tcW w:w="2551" w:type="dxa"/>
          </w:tcPr>
          <w:p w14:paraId="655C8613" w14:textId="014DB9E3" w:rsidR="00F316A2" w:rsidRPr="00527B8D" w:rsidRDefault="00E85714" w:rsidP="007F213D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</w:tc>
      </w:tr>
    </w:tbl>
    <w:p w14:paraId="08E5A0E0" w14:textId="77777777" w:rsidR="007851DB" w:rsidRDefault="007851DB" w:rsidP="005130C9">
      <w:pPr>
        <w:pStyle w:val="berschrift1"/>
        <w:sectPr w:rsidR="007851DB" w:rsidSect="00DA699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851" w:bottom="990" w:left="851" w:header="0" w:footer="437" w:gutter="0"/>
          <w:cols w:space="708"/>
          <w:titlePg/>
          <w:docGrid w:linePitch="360"/>
        </w:sectPr>
      </w:pPr>
    </w:p>
    <w:p w14:paraId="3F9D950A" w14:textId="2A3F9F3E" w:rsidR="00832E31" w:rsidRDefault="006F1AB4" w:rsidP="005130C9">
      <w:pPr>
        <w:pStyle w:val="berschrift1"/>
      </w:pPr>
      <w:r>
        <w:lastRenderedPageBreak/>
        <w:t>Liste</w:t>
      </w:r>
      <w:r w:rsidR="00060029">
        <w:t xml:space="preserve"> </w:t>
      </w:r>
      <w:r w:rsidR="00286831">
        <w:t>Teilnehmende</w:t>
      </w:r>
    </w:p>
    <w:p w14:paraId="32387CE8" w14:textId="7547D082" w:rsidR="00022551" w:rsidRDefault="00022551" w:rsidP="00752058">
      <w:pPr>
        <w:rPr>
          <w:i/>
        </w:rPr>
      </w:pPr>
      <w:r>
        <w:rPr>
          <w:i/>
        </w:rPr>
        <w:t xml:space="preserve">Bitte Nachname, Vorname, Adresse, Wohnkanton und Jahrgang </w:t>
      </w:r>
      <w:r w:rsidR="009667A5">
        <w:rPr>
          <w:i/>
        </w:rPr>
        <w:t xml:space="preserve">der </w:t>
      </w:r>
      <w:r w:rsidR="00286831">
        <w:rPr>
          <w:i/>
        </w:rPr>
        <w:t>Teilnehmenden</w:t>
      </w:r>
      <w:r w:rsidR="009667A5">
        <w:rPr>
          <w:i/>
        </w:rPr>
        <w:t xml:space="preserve"> direkt aus dem Excel </w:t>
      </w:r>
      <w:r>
        <w:rPr>
          <w:i/>
        </w:rPr>
        <w:t>kopieren</w:t>
      </w:r>
      <w:r w:rsidR="00222262">
        <w:rPr>
          <w:i/>
        </w:rPr>
        <w:t xml:space="preserve"> oder einen Printscreen aus dem Excel einfügen.</w:t>
      </w:r>
    </w:p>
    <w:sdt>
      <w:sdtPr>
        <w:id w:val="-1330820592"/>
        <w:placeholder>
          <w:docPart w:val="DefaultPlaceholder_-1854013440"/>
        </w:placeholder>
        <w:showingPlcHdr/>
      </w:sdtPr>
      <w:sdtEndPr/>
      <w:sdtContent>
        <w:p w14:paraId="1790C7FF" w14:textId="57991867" w:rsidR="00582813" w:rsidRPr="00582813" w:rsidRDefault="00582813" w:rsidP="00752058">
          <w:r w:rsidRPr="00FB1509">
            <w:rPr>
              <w:rStyle w:val="Platzhaltertext"/>
            </w:rPr>
            <w:t>Klicken oder tippen Sie hier, um Text einzugeben.</w:t>
          </w:r>
        </w:p>
      </w:sdtContent>
    </w:sdt>
    <w:p w14:paraId="74707DCC" w14:textId="77777777" w:rsidR="00060029" w:rsidRDefault="00022551">
      <w:pPr>
        <w:spacing w:line="259" w:lineRule="auto"/>
        <w:jc w:val="left"/>
      </w:pPr>
      <w:r>
        <w:br w:type="page"/>
      </w:r>
    </w:p>
    <w:p w14:paraId="2B681A49" w14:textId="0C158711" w:rsidR="00060029" w:rsidRDefault="006F1AB4" w:rsidP="00060029">
      <w:pPr>
        <w:pStyle w:val="berschrift1"/>
      </w:pPr>
      <w:r>
        <w:lastRenderedPageBreak/>
        <w:t>Liste</w:t>
      </w:r>
      <w:r w:rsidR="00060029">
        <w:t xml:space="preserve"> </w:t>
      </w:r>
      <w:r w:rsidR="00286831">
        <w:t>Kursleitung</w:t>
      </w:r>
    </w:p>
    <w:p w14:paraId="7CD6AA4C" w14:textId="65221230" w:rsidR="00C661EF" w:rsidRDefault="00C661EF" w:rsidP="00C661EF">
      <w:pPr>
        <w:rPr>
          <w:i/>
        </w:rPr>
      </w:pPr>
      <w:r>
        <w:rPr>
          <w:i/>
        </w:rPr>
        <w:t xml:space="preserve">Bitte Nachname, Vorname, Adresse, Wohnkanton und Jahrgang der </w:t>
      </w:r>
      <w:r w:rsidR="00286831">
        <w:rPr>
          <w:i/>
        </w:rPr>
        <w:t>Kursleitung</w:t>
      </w:r>
      <w:r>
        <w:rPr>
          <w:i/>
        </w:rPr>
        <w:t xml:space="preserve"> direkt aus dem Excel kopieren</w:t>
      </w:r>
      <w:r w:rsidR="00541BAD">
        <w:rPr>
          <w:i/>
        </w:rPr>
        <w:t xml:space="preserve"> oder einen Printscreen aus dem Excel einfügen.</w:t>
      </w:r>
    </w:p>
    <w:sdt>
      <w:sdtPr>
        <w:id w:val="-1402586545"/>
        <w:placeholder>
          <w:docPart w:val="DefaultPlaceholder_-1854013440"/>
        </w:placeholder>
        <w:showingPlcHdr/>
      </w:sdtPr>
      <w:sdtEndPr/>
      <w:sdtContent>
        <w:bookmarkStart w:id="34" w:name="_GoBack" w:displacedByCustomXml="prev"/>
        <w:p w14:paraId="08DC13AD" w14:textId="206B8399" w:rsidR="00060029" w:rsidRPr="00582813" w:rsidRDefault="00582813" w:rsidP="009667A5">
          <w:r w:rsidRPr="00FB1509">
            <w:rPr>
              <w:rStyle w:val="Platzhaltertext"/>
            </w:rPr>
            <w:t>Klicken oder tippen Sie hier, um Text einzugeben.</w:t>
          </w:r>
        </w:p>
        <w:bookmarkEnd w:id="34" w:displacedByCustomXml="next"/>
      </w:sdtContent>
    </w:sdt>
    <w:p w14:paraId="75E52DEC" w14:textId="41FC5881" w:rsidR="00060029" w:rsidRDefault="00060029">
      <w:pPr>
        <w:spacing w:line="259" w:lineRule="auto"/>
        <w:jc w:val="left"/>
      </w:pPr>
      <w:r>
        <w:br w:type="page"/>
      </w:r>
    </w:p>
    <w:p w14:paraId="318C75C9" w14:textId="77777777" w:rsidR="007851DB" w:rsidRDefault="007851DB">
      <w:pPr>
        <w:spacing w:line="259" w:lineRule="auto"/>
        <w:jc w:val="left"/>
        <w:rPr>
          <w:rFonts w:asciiTheme="majorHAnsi" w:eastAsiaTheme="majorEastAsia" w:hAnsiTheme="majorHAnsi" w:cstheme="majorBidi"/>
          <w:b/>
          <w:color w:val="262626" w:themeColor="text1" w:themeTint="D9"/>
          <w:sz w:val="32"/>
          <w:szCs w:val="32"/>
        </w:rPr>
        <w:sectPr w:rsidR="007851DB" w:rsidSect="007851DB">
          <w:footerReference w:type="default" r:id="rId12"/>
          <w:headerReference w:type="first" r:id="rId13"/>
          <w:pgSz w:w="16838" w:h="11906" w:orient="landscape" w:code="9"/>
          <w:pgMar w:top="-630" w:right="851" w:bottom="851" w:left="990" w:header="0" w:footer="437" w:gutter="0"/>
          <w:cols w:space="708"/>
          <w:titlePg/>
          <w:docGrid w:linePitch="360"/>
        </w:sectPr>
      </w:pPr>
    </w:p>
    <w:p w14:paraId="7DA4212F" w14:textId="1C39F127" w:rsidR="00C4553D" w:rsidRPr="005130C9" w:rsidRDefault="006B0F8A" w:rsidP="005130C9">
      <w:pPr>
        <w:pStyle w:val="berschrift1"/>
      </w:pPr>
      <w:r>
        <w:lastRenderedPageBreak/>
        <w:t>Ziele der Aus- / Weiterbildung</w:t>
      </w:r>
    </w:p>
    <w:p w14:paraId="6394F436" w14:textId="58F7A7F9" w:rsidR="004B7329" w:rsidRPr="004B7329" w:rsidRDefault="004B7329" w:rsidP="004B7329">
      <w:pPr>
        <w:rPr>
          <w:i/>
        </w:rPr>
      </w:pPr>
      <w:r w:rsidRPr="004B7329">
        <w:rPr>
          <w:i/>
        </w:rPr>
        <w:t>Zu jedem Kurs müssen detaillierte Ziele ausformuliert und eingereicht werden. Diese müssen sich am Ausbildungskonzept bzw. den J+S-Weisungen orientieren; das Setzen von Schwerpunkten liegt im Ermessen des Kursteams. Folgende Fragen sollten hier beantwortet werden:</w:t>
      </w:r>
    </w:p>
    <w:p w14:paraId="4CAD5591" w14:textId="71C74303" w:rsidR="00C4553D" w:rsidRPr="004B7329" w:rsidRDefault="00C4553D" w:rsidP="004B7329">
      <w:pPr>
        <w:pStyle w:val="Listenabsatz"/>
        <w:numPr>
          <w:ilvl w:val="0"/>
          <w:numId w:val="34"/>
        </w:numPr>
        <w:rPr>
          <w:i/>
        </w:rPr>
      </w:pPr>
      <w:r w:rsidRPr="004B7329">
        <w:rPr>
          <w:i/>
        </w:rPr>
        <w:t>Welche Ziele verfolgt diese Aus-/Weiterbildung?</w:t>
      </w:r>
    </w:p>
    <w:p w14:paraId="0462AC1A" w14:textId="4AE6EC06" w:rsidR="00C4553D" w:rsidRPr="004B7329" w:rsidRDefault="00C4553D" w:rsidP="004B7329">
      <w:pPr>
        <w:pStyle w:val="Listenabsatz"/>
        <w:numPr>
          <w:ilvl w:val="0"/>
          <w:numId w:val="34"/>
        </w:numPr>
        <w:rPr>
          <w:i/>
        </w:rPr>
      </w:pPr>
      <w:r w:rsidRPr="004B7329">
        <w:rPr>
          <w:i/>
        </w:rPr>
        <w:t>Welche Kenntnisse und Fähigkeiten werden geschult?</w:t>
      </w:r>
    </w:p>
    <w:p w14:paraId="17F97880" w14:textId="3061B0F5" w:rsidR="005130C9" w:rsidRDefault="00C4553D" w:rsidP="004B7329">
      <w:pPr>
        <w:pStyle w:val="Listenabsatz"/>
        <w:numPr>
          <w:ilvl w:val="0"/>
          <w:numId w:val="34"/>
        </w:numPr>
        <w:rPr>
          <w:i/>
        </w:rPr>
      </w:pPr>
      <w:r w:rsidRPr="004B7329">
        <w:rPr>
          <w:i/>
        </w:rPr>
        <w:t>Welchen Nutzen bringt diese Weiterbildung den Teilnehmenden für ihre Tätigkeit im Cevi?</w:t>
      </w:r>
    </w:p>
    <w:p w14:paraId="2ECE7561" w14:textId="77777777" w:rsidR="00E2680E" w:rsidRPr="00E2680E" w:rsidRDefault="00E2680E" w:rsidP="00E2680E">
      <w:pPr>
        <w:rPr>
          <w:i/>
        </w:rPr>
      </w:pPr>
    </w:p>
    <w:sdt>
      <w:sdtPr>
        <w:rPr>
          <w:i/>
        </w:rPr>
        <w:id w:val="-1406139513"/>
        <w:placeholder>
          <w:docPart w:val="48E42392890242FD85D07E9CC379DB69"/>
        </w:placeholder>
        <w:showingPlcHdr/>
      </w:sdtPr>
      <w:sdtEndPr/>
      <w:sdtContent>
        <w:p w14:paraId="571F2B04" w14:textId="77777777" w:rsidR="0072606F" w:rsidRDefault="0072606F" w:rsidP="0072606F">
          <w:pPr>
            <w:rPr>
              <w:i/>
            </w:rPr>
          </w:pPr>
          <w:r w:rsidRPr="00527B8D">
            <w:rPr>
              <w:rStyle w:val="Platzhaltertext"/>
              <w:b/>
            </w:rPr>
            <w:t>Klicken oder tippen Sie hier, um Text einzugeben.</w:t>
          </w:r>
        </w:p>
      </w:sdtContent>
    </w:sdt>
    <w:p w14:paraId="6025F51A" w14:textId="10F65864" w:rsidR="00F316A2" w:rsidRDefault="00F316A2">
      <w:pPr>
        <w:spacing w:line="259" w:lineRule="auto"/>
        <w:jc w:val="left"/>
        <w:rPr>
          <w:rFonts w:asciiTheme="majorHAnsi" w:eastAsiaTheme="majorEastAsia" w:hAnsiTheme="majorHAnsi" w:cstheme="majorBidi"/>
          <w:b/>
          <w:color w:val="262626" w:themeColor="text1" w:themeTint="D9"/>
          <w:sz w:val="32"/>
          <w:szCs w:val="32"/>
        </w:rPr>
      </w:pPr>
      <w:r>
        <w:br w:type="page"/>
      </w:r>
    </w:p>
    <w:p w14:paraId="4C8C9851" w14:textId="7AA32741" w:rsidR="00C4553D" w:rsidRPr="005130C9" w:rsidRDefault="002C0FD8" w:rsidP="002C0FD8">
      <w:pPr>
        <w:pStyle w:val="berschrift1"/>
      </w:pPr>
      <w:r>
        <w:lastRenderedPageBreak/>
        <w:t>Evaluation / J+S-Kursbericht</w:t>
      </w:r>
    </w:p>
    <w:p w14:paraId="63635965" w14:textId="09B2B71D" w:rsidR="00704A34" w:rsidRPr="007D3BBF" w:rsidRDefault="002C0FD8" w:rsidP="00704A34">
      <w:pPr>
        <w:rPr>
          <w:i/>
        </w:rPr>
      </w:pPr>
      <w:r w:rsidRPr="007D3BBF">
        <w:rPr>
          <w:i/>
        </w:rPr>
        <w:t>Eine schriftliche Auswertung des Kurses, entweder als Evaluationsschreiben oder J+S-Kursbericht als PDF, soll sowohl organisatorische als auch inhaltliche Punkte aufgreifen und zur zukünftigen Weiterentwicklung der Aus- und Weiterbildungsangebote dienen. Folgende Fragen sollten hier aufgegriffen werden:</w:t>
      </w:r>
    </w:p>
    <w:p w14:paraId="10C3B7E8" w14:textId="68439C9B" w:rsidR="002C0FD8" w:rsidRDefault="00A970E9" w:rsidP="002C0FD8">
      <w:pPr>
        <w:pStyle w:val="Listenabsatz"/>
        <w:numPr>
          <w:ilvl w:val="0"/>
          <w:numId w:val="35"/>
        </w:numPr>
        <w:rPr>
          <w:i/>
        </w:rPr>
      </w:pPr>
      <w:r>
        <w:rPr>
          <w:i/>
        </w:rPr>
        <w:t>Was ist positiv zu werten, was muss so bleiben?</w:t>
      </w:r>
    </w:p>
    <w:p w14:paraId="04DBE5EA" w14:textId="75C78F77" w:rsidR="00A970E9" w:rsidRDefault="00A970E9" w:rsidP="002C0FD8">
      <w:pPr>
        <w:pStyle w:val="Listenabsatz"/>
        <w:numPr>
          <w:ilvl w:val="0"/>
          <w:numId w:val="35"/>
        </w:numPr>
        <w:rPr>
          <w:i/>
        </w:rPr>
      </w:pPr>
      <w:r>
        <w:rPr>
          <w:i/>
        </w:rPr>
        <w:t>Wo gab es Schwierigkeiten, was könnte für eine zukünftige Durchführung verbessert werden?</w:t>
      </w:r>
    </w:p>
    <w:p w14:paraId="27ACB34F" w14:textId="77777777" w:rsidR="00261AFB" w:rsidRPr="00E2680E" w:rsidRDefault="00261AFB" w:rsidP="00E2680E">
      <w:pPr>
        <w:rPr>
          <w:i/>
        </w:rPr>
      </w:pPr>
    </w:p>
    <w:sdt>
      <w:sdtPr>
        <w:rPr>
          <w:i/>
        </w:rPr>
        <w:id w:val="-1272162464"/>
        <w:placeholder>
          <w:docPart w:val="4C1EE4B542374173BD8C603C60632DA0"/>
        </w:placeholder>
        <w:showingPlcHdr/>
      </w:sdtPr>
      <w:sdtEndPr/>
      <w:sdtContent>
        <w:p w14:paraId="275D15E4" w14:textId="7109E332" w:rsidR="0072606F" w:rsidRDefault="0072606F" w:rsidP="0072606F">
          <w:pPr>
            <w:rPr>
              <w:i/>
            </w:rPr>
          </w:pPr>
          <w:r w:rsidRPr="00527B8D">
            <w:rPr>
              <w:rStyle w:val="Platzhaltertext"/>
              <w:b/>
            </w:rPr>
            <w:t>Klicken oder tippen Sie hier, um Text einzugeben.</w:t>
          </w:r>
        </w:p>
      </w:sdtContent>
    </w:sdt>
    <w:sectPr w:rsidR="0072606F" w:rsidSect="007851DB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-671" w:right="851" w:bottom="990" w:left="851" w:header="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0F72B" w14:textId="77777777" w:rsidR="00226D70" w:rsidRDefault="00226D70" w:rsidP="00A063FE">
      <w:pPr>
        <w:spacing w:after="0" w:line="240" w:lineRule="auto"/>
      </w:pPr>
      <w:r>
        <w:separator/>
      </w:r>
    </w:p>
  </w:endnote>
  <w:endnote w:type="continuationSeparator" w:id="0">
    <w:p w14:paraId="6E2A66EC" w14:textId="77777777" w:rsidR="00226D70" w:rsidRDefault="00226D70" w:rsidP="00A0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ora">
    <w:altName w:val="Courier New"/>
    <w:charset w:val="00"/>
    <w:family w:val="auto"/>
    <w:pitch w:val="variable"/>
    <w:sig w:usb0="20000207" w:usb1="00000000" w:usb2="00000000" w:usb3="00000000" w:csb0="00000197" w:csb1="00000000"/>
    <w:embedRegular r:id="rId1" w:fontKey="{9DB86979-4773-4E34-9B0A-4389B19C4A78}"/>
    <w:embedBold r:id="rId2" w:fontKey="{AFDFA976-319B-48C0-B1D3-B25AA1382578}"/>
    <w:embedItalic r:id="rId3" w:fontKey="{B3991054-4C34-4173-940F-2975B53BA5F7}"/>
    <w:embedBoldItalic r:id="rId4" w:fontKey="{87B0133A-09D9-43CB-9704-467D2CB640EA}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  <w:embedRegular r:id="rId5" w:fontKey="{A73738F2-7A60-4A04-818D-1DAE44871FDC}"/>
    <w:embedBold r:id="rId6" w:fontKey="{86B38B34-B929-4035-998A-DF562EF3F76C}"/>
    <w:embedItalic r:id="rId7" w:fontKey="{243960DC-9B6A-46BD-8B7F-A632187B97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8ED818B-7F76-4FBB-8DFA-CDF62BAC88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E14FD5E-9377-40C4-B50A-182F1B2BAC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FCFF61" w14:textId="275DA649" w:rsidR="007C1703" w:rsidRDefault="007C1703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373C30">
      <w:rPr>
        <w:noProof/>
      </w:rPr>
      <w:t>4</w:t>
    </w:r>
    <w:r>
      <w:fldChar w:fldCharType="end"/>
    </w:r>
    <w:r>
      <w:t xml:space="preserve"> | </w:t>
    </w:r>
    <w:r w:rsidR="00FA7FA3">
      <w:rPr>
        <w:noProof/>
      </w:rPr>
      <w:fldChar w:fldCharType="begin"/>
    </w:r>
    <w:r w:rsidR="00FA7FA3">
      <w:rPr>
        <w:noProof/>
      </w:rPr>
      <w:instrText xml:space="preserve"> SECTIONPAGES   \* MERGEFORMAT </w:instrText>
    </w:r>
    <w:r w:rsidR="00FA7FA3">
      <w:rPr>
        <w:noProof/>
      </w:rPr>
      <w:fldChar w:fldCharType="separate"/>
    </w:r>
    <w:r w:rsidR="00320FAD">
      <w:rPr>
        <w:noProof/>
      </w:rPr>
      <w:t>2</w:t>
    </w:r>
    <w:r w:rsidR="00FA7FA3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3C955" w14:textId="4CC65CE3" w:rsidR="007C1703" w:rsidRDefault="007C1703" w:rsidP="008477C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2</w:t>
    </w:r>
    <w:r>
      <w:fldChar w:fldCharType="end"/>
    </w:r>
    <w:r>
      <w:t xml:space="preserve"> | </w:t>
    </w:r>
    <w:r w:rsidR="00E37C78">
      <w:rPr>
        <w:noProof/>
      </w:rPr>
      <w:fldChar w:fldCharType="begin"/>
    </w:r>
    <w:r w:rsidR="00E37C78">
      <w:rPr>
        <w:noProof/>
      </w:rPr>
      <w:instrText xml:space="preserve"> NUMPAGES  \* Arabic  \* MERGEFORMAT </w:instrText>
    </w:r>
    <w:r w:rsidR="00E37C78">
      <w:rPr>
        <w:noProof/>
      </w:rPr>
      <w:fldChar w:fldCharType="separate"/>
    </w:r>
    <w:r w:rsidR="007851B5">
      <w:rPr>
        <w:noProof/>
      </w:rPr>
      <w:t>5</w:t>
    </w:r>
    <w:r w:rsidR="00E37C78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778D7" w14:textId="70EA57C9" w:rsidR="00320FAD" w:rsidRDefault="00320FAD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3</w:t>
    </w:r>
    <w:r>
      <w:fldChar w:fldCharType="end"/>
    </w:r>
    <w:r>
      <w:t xml:space="preserve"> | </w:t>
    </w:r>
    <w:r w:rsidR="00E37C78">
      <w:rPr>
        <w:noProof/>
      </w:rPr>
      <w:fldChar w:fldCharType="begin"/>
    </w:r>
    <w:r w:rsidR="00E37C78">
      <w:rPr>
        <w:noProof/>
      </w:rPr>
      <w:instrText xml:space="preserve"> NUMPAGES  \* Arabic  \* MERGEFORMAT </w:instrText>
    </w:r>
    <w:r w:rsidR="00E37C78">
      <w:rPr>
        <w:noProof/>
      </w:rPr>
      <w:fldChar w:fldCharType="separate"/>
    </w:r>
    <w:r w:rsidR="007851B5">
      <w:rPr>
        <w:noProof/>
      </w:rPr>
      <w:t>5</w:t>
    </w:r>
    <w:r w:rsidR="00E37C78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5B4E0" w14:textId="4AE72DAF" w:rsidR="00320FAD" w:rsidRDefault="00320FAD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5</w:t>
    </w:r>
    <w:r>
      <w:fldChar w:fldCharType="end"/>
    </w:r>
    <w:r>
      <w:t xml:space="preserve"> | </w:t>
    </w:r>
    <w:r w:rsidR="00242DB5">
      <w:rPr>
        <w:noProof/>
      </w:rPr>
      <w:fldChar w:fldCharType="begin"/>
    </w:r>
    <w:r w:rsidR="00242DB5">
      <w:rPr>
        <w:noProof/>
      </w:rPr>
      <w:instrText xml:space="preserve"> NUMPAGES  \* Arabic  \* MERGEFORMAT </w:instrText>
    </w:r>
    <w:r w:rsidR="00242DB5">
      <w:rPr>
        <w:noProof/>
      </w:rPr>
      <w:fldChar w:fldCharType="separate"/>
    </w:r>
    <w:r w:rsidR="007851B5">
      <w:rPr>
        <w:noProof/>
      </w:rPr>
      <w:t>5</w:t>
    </w:r>
    <w:r w:rsidR="00242DB5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C6192" w14:textId="1D77E302" w:rsidR="00320FAD" w:rsidRDefault="00320FAD" w:rsidP="008477C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4</w:t>
    </w:r>
    <w:r>
      <w:fldChar w:fldCharType="end"/>
    </w:r>
    <w:r>
      <w:t xml:space="preserve"> | </w:t>
    </w:r>
    <w:r w:rsidR="00242DB5">
      <w:rPr>
        <w:noProof/>
      </w:rPr>
      <w:fldChar w:fldCharType="begin"/>
    </w:r>
    <w:r w:rsidR="00242DB5">
      <w:rPr>
        <w:noProof/>
      </w:rPr>
      <w:instrText xml:space="preserve"> NUMPAGES  \* Arabic  \* MERGEFORMAT </w:instrText>
    </w:r>
    <w:r w:rsidR="00242DB5">
      <w:rPr>
        <w:noProof/>
      </w:rPr>
      <w:fldChar w:fldCharType="separate"/>
    </w:r>
    <w:r w:rsidR="007851B5">
      <w:rPr>
        <w:noProof/>
      </w:rPr>
      <w:t>5</w:t>
    </w:r>
    <w:r w:rsidR="00242D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F316AB" w14:textId="77777777" w:rsidR="00226D70" w:rsidRDefault="00226D70" w:rsidP="00A063FE">
      <w:pPr>
        <w:spacing w:after="0" w:line="240" w:lineRule="auto"/>
      </w:pPr>
      <w:r>
        <w:separator/>
      </w:r>
    </w:p>
  </w:footnote>
  <w:footnote w:type="continuationSeparator" w:id="0">
    <w:p w14:paraId="6A031AAA" w14:textId="77777777" w:rsidR="00226D70" w:rsidRDefault="00226D70" w:rsidP="00A0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912B8" w14:textId="77777777" w:rsidR="007C1703" w:rsidRPr="00C2524B" w:rsidRDefault="007C1703" w:rsidP="007A1034">
    <w:pPr>
      <w:pStyle w:val="Kopfzeile"/>
      <w:tabs>
        <w:tab w:val="clear" w:pos="4536"/>
        <w:tab w:val="clear" w:pos="9072"/>
        <w:tab w:val="left" w:pos="2410"/>
      </w:tabs>
      <w:rPr>
        <w:sz w:val="2"/>
        <w:szCs w:val="2"/>
      </w:rPr>
    </w:pPr>
    <w:bookmarkStart w:id="30" w:name="_Hlk508640426"/>
    <w:bookmarkStart w:id="31" w:name="_Hlk508640427"/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59263" behindDoc="1" locked="0" layoutInCell="1" allowOverlap="1" wp14:anchorId="0961C985" wp14:editId="68FE1180">
          <wp:simplePos x="0" y="0"/>
          <wp:positionH relativeFrom="page">
            <wp:align>left</wp:align>
          </wp:positionH>
          <wp:positionV relativeFrom="page">
            <wp:posOffset>-3067050</wp:posOffset>
          </wp:positionV>
          <wp:extent cx="7560000" cy="106992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0"/>
    <w:bookmarkEnd w:id="31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A1DFB" w14:textId="3CDAA452" w:rsidR="007C1703" w:rsidRPr="00047A41" w:rsidRDefault="00990275" w:rsidP="0003414B">
    <w:pPr>
      <w:pStyle w:val="KeinLeerraum"/>
      <w:spacing w:after="3120"/>
      <w:rPr>
        <w:sz w:val="2"/>
        <w:szCs w:val="2"/>
      </w:rPr>
    </w:pPr>
    <w:bookmarkStart w:id="32" w:name="_Hlk508640368"/>
    <w:bookmarkStart w:id="33" w:name="_Hlk508640369"/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8480" behindDoc="1" locked="0" layoutInCell="1" allowOverlap="1" wp14:anchorId="2ADEB130" wp14:editId="662D02D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9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703" w:rsidRPr="00047A41">
      <w:rPr>
        <w:noProof/>
        <w:sz w:val="2"/>
        <w:szCs w:val="2"/>
        <w:lang w:eastAsia="de-CH"/>
      </w:rPr>
      <w:drawing>
        <wp:anchor distT="0" distB="0" distL="114300" distR="114300" simplePos="0" relativeHeight="251660288" behindDoc="1" locked="0" layoutInCell="1" allowOverlap="1" wp14:anchorId="53797288" wp14:editId="29230EF1">
          <wp:simplePos x="542611" y="577780"/>
          <wp:positionH relativeFrom="page">
            <wp:align>center</wp:align>
          </wp:positionH>
          <wp:positionV relativeFrom="page">
            <wp:align>top</wp:align>
          </wp:positionV>
          <wp:extent cx="7560000" cy="106992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2"/>
    <w:bookmarkEnd w:id="3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EEDFB" w14:textId="771942D4" w:rsidR="007851DB" w:rsidRPr="00047A41" w:rsidRDefault="00784CBB" w:rsidP="00784CBB">
    <w:pPr>
      <w:pStyle w:val="KeinLeerraum"/>
      <w:tabs>
        <w:tab w:val="left" w:pos="2685"/>
      </w:tabs>
      <w:spacing w:after="3120"/>
      <w:rPr>
        <w:sz w:val="2"/>
        <w:szCs w:val="2"/>
      </w:rPr>
    </w:pPr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4384" behindDoc="1" locked="0" layoutInCell="1" allowOverlap="1" wp14:anchorId="2E901470" wp14:editId="0FF0B667">
          <wp:simplePos x="0" y="0"/>
          <wp:positionH relativeFrom="page">
            <wp:posOffset>-19050</wp:posOffset>
          </wp:positionH>
          <wp:positionV relativeFrom="margin">
            <wp:posOffset>-3496945</wp:posOffset>
          </wp:positionV>
          <wp:extent cx="7560000" cy="1069920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"/>
        <w:szCs w:val="2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9D5F9" w14:textId="77777777" w:rsidR="004F418B" w:rsidRPr="00C2524B" w:rsidRDefault="004F418B" w:rsidP="007A1034">
    <w:pPr>
      <w:pStyle w:val="Kopfzeile"/>
      <w:tabs>
        <w:tab w:val="clear" w:pos="4536"/>
        <w:tab w:val="clear" w:pos="9072"/>
        <w:tab w:val="left" w:pos="2410"/>
      </w:tabs>
      <w:rPr>
        <w:sz w:val="2"/>
        <w:szCs w:val="2"/>
      </w:rPr>
    </w:pPr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6432" behindDoc="1" locked="0" layoutInCell="1" allowOverlap="1" wp14:anchorId="55E277AA" wp14:editId="77234374">
          <wp:simplePos x="0" y="0"/>
          <wp:positionH relativeFrom="page">
            <wp:align>left</wp:align>
          </wp:positionH>
          <wp:positionV relativeFrom="page">
            <wp:posOffset>28575</wp:posOffset>
          </wp:positionV>
          <wp:extent cx="7560000" cy="106992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2AED2" w14:textId="6AB296B4" w:rsidR="007851DB" w:rsidRPr="00047A41" w:rsidRDefault="00784CBB" w:rsidP="0003414B">
    <w:pPr>
      <w:pStyle w:val="KeinLeerraum"/>
      <w:spacing w:after="3120"/>
      <w:rPr>
        <w:sz w:val="2"/>
        <w:szCs w:val="2"/>
      </w:rPr>
    </w:pPr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2336" behindDoc="1" locked="0" layoutInCell="1" allowOverlap="1" wp14:anchorId="3D18CD22" wp14:editId="3BF2B1BF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60000" cy="1069920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87EC9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107A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B09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5EAC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C2E3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10A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289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28B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6E45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2E6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540BD"/>
    <w:multiLevelType w:val="hybridMultilevel"/>
    <w:tmpl w:val="D35E70E2"/>
    <w:lvl w:ilvl="0" w:tplc="37B44510">
      <w:start w:val="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95681"/>
    <w:multiLevelType w:val="hybridMultilevel"/>
    <w:tmpl w:val="D5B4F5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B7026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DA7EAB"/>
    <w:multiLevelType w:val="hybridMultilevel"/>
    <w:tmpl w:val="55307D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92F59"/>
    <w:multiLevelType w:val="hybridMultilevel"/>
    <w:tmpl w:val="EA020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643BF0"/>
    <w:multiLevelType w:val="multilevel"/>
    <w:tmpl w:val="2972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3B0DDB"/>
    <w:multiLevelType w:val="multilevel"/>
    <w:tmpl w:val="5DCAA87E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1AF722B9"/>
    <w:multiLevelType w:val="hybridMultilevel"/>
    <w:tmpl w:val="962E08A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B0E3F"/>
    <w:multiLevelType w:val="hybridMultilevel"/>
    <w:tmpl w:val="60B0D1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263582"/>
    <w:multiLevelType w:val="hybridMultilevel"/>
    <w:tmpl w:val="AAB68968"/>
    <w:lvl w:ilvl="0" w:tplc="53A435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62C52"/>
    <w:multiLevelType w:val="hybridMultilevel"/>
    <w:tmpl w:val="AAB68968"/>
    <w:lvl w:ilvl="0" w:tplc="53A435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DE446C"/>
    <w:multiLevelType w:val="multilevel"/>
    <w:tmpl w:val="37E4B406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880"/>
      </w:pPr>
      <w:rPr>
        <w:rFonts w:hint="default"/>
      </w:rPr>
    </w:lvl>
  </w:abstractNum>
  <w:abstractNum w:abstractNumId="22" w15:restartNumberingAfterBreak="0">
    <w:nsid w:val="301720B7"/>
    <w:multiLevelType w:val="multilevel"/>
    <w:tmpl w:val="AC6EA06C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880"/>
      </w:pPr>
      <w:rPr>
        <w:rFonts w:hint="default"/>
      </w:rPr>
    </w:lvl>
  </w:abstractNum>
  <w:abstractNum w:abstractNumId="23" w15:restartNumberingAfterBreak="0">
    <w:nsid w:val="31292020"/>
    <w:multiLevelType w:val="multilevel"/>
    <w:tmpl w:val="5FB63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880"/>
      </w:pPr>
      <w:rPr>
        <w:rFonts w:hint="default"/>
      </w:rPr>
    </w:lvl>
  </w:abstractNum>
  <w:abstractNum w:abstractNumId="24" w15:restartNumberingAfterBreak="0">
    <w:nsid w:val="351C3611"/>
    <w:multiLevelType w:val="hybridMultilevel"/>
    <w:tmpl w:val="B9962A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A4DFD"/>
    <w:multiLevelType w:val="multilevel"/>
    <w:tmpl w:val="4EF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87097E"/>
    <w:multiLevelType w:val="multilevel"/>
    <w:tmpl w:val="B9A0BD28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27" w15:restartNumberingAfterBreak="0">
    <w:nsid w:val="370A2BC0"/>
    <w:multiLevelType w:val="hybridMultilevel"/>
    <w:tmpl w:val="AAB68968"/>
    <w:lvl w:ilvl="0" w:tplc="53A435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BD3B54"/>
    <w:multiLevelType w:val="hybridMultilevel"/>
    <w:tmpl w:val="B1385CD0"/>
    <w:lvl w:ilvl="0" w:tplc="D4F0B01C">
      <w:start w:val="6"/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A6320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F5D74"/>
    <w:multiLevelType w:val="hybridMultilevel"/>
    <w:tmpl w:val="D604E6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B6C96"/>
    <w:multiLevelType w:val="hybridMultilevel"/>
    <w:tmpl w:val="2E42F8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E2F44"/>
    <w:multiLevelType w:val="hybridMultilevel"/>
    <w:tmpl w:val="FE8AB820"/>
    <w:lvl w:ilvl="0" w:tplc="0EBCBA50">
      <w:start w:val="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D4883"/>
    <w:multiLevelType w:val="hybridMultilevel"/>
    <w:tmpl w:val="CD2A82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55BBE"/>
    <w:multiLevelType w:val="hybridMultilevel"/>
    <w:tmpl w:val="81FE9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24"/>
  </w:num>
  <w:num w:numId="4">
    <w:abstractNumId w:val="30"/>
  </w:num>
  <w:num w:numId="5">
    <w:abstractNumId w:val="15"/>
  </w:num>
  <w:num w:numId="6">
    <w:abstractNumId w:val="25"/>
  </w:num>
  <w:num w:numId="7">
    <w:abstractNumId w:val="29"/>
  </w:num>
  <w:num w:numId="8">
    <w:abstractNumId w:val="13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33"/>
  </w:num>
  <w:num w:numId="21">
    <w:abstractNumId w:val="23"/>
  </w:num>
  <w:num w:numId="22">
    <w:abstractNumId w:val="27"/>
  </w:num>
  <w:num w:numId="23">
    <w:abstractNumId w:val="19"/>
  </w:num>
  <w:num w:numId="24">
    <w:abstractNumId w:val="20"/>
  </w:num>
  <w:num w:numId="25">
    <w:abstractNumId w:val="14"/>
  </w:num>
  <w:num w:numId="26">
    <w:abstractNumId w:val="32"/>
  </w:num>
  <w:num w:numId="27">
    <w:abstractNumId w:val="10"/>
  </w:num>
  <w:num w:numId="28">
    <w:abstractNumId w:val="28"/>
  </w:num>
  <w:num w:numId="29">
    <w:abstractNumId w:val="21"/>
  </w:num>
  <w:num w:numId="30">
    <w:abstractNumId w:val="16"/>
  </w:num>
  <w:num w:numId="31">
    <w:abstractNumId w:val="22"/>
  </w:num>
  <w:num w:numId="32">
    <w:abstractNumId w:val="26"/>
  </w:num>
  <w:num w:numId="33">
    <w:abstractNumId w:val="31"/>
  </w:num>
  <w:num w:numId="34">
    <w:abstractNumId w:val="17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jplycq9FdqFhb3OroMYJE9pNy2IlrfdvDvf8QMu/MO8uKYa7qiO5MNerC4H5hX6R+loutI3gaRAUhAdlcLneYA==" w:salt="v4p7zR2AIs19d0X8VoxZHA=="/>
  <w:defaultTabStop w:val="709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F2B"/>
    <w:rsid w:val="00002A5C"/>
    <w:rsid w:val="0000535A"/>
    <w:rsid w:val="00011EA5"/>
    <w:rsid w:val="0001280E"/>
    <w:rsid w:val="0001361D"/>
    <w:rsid w:val="000150D4"/>
    <w:rsid w:val="00017083"/>
    <w:rsid w:val="00022113"/>
    <w:rsid w:val="00022551"/>
    <w:rsid w:val="00025437"/>
    <w:rsid w:val="00032528"/>
    <w:rsid w:val="00033988"/>
    <w:rsid w:val="0003414B"/>
    <w:rsid w:val="000364FD"/>
    <w:rsid w:val="00037567"/>
    <w:rsid w:val="00041FC1"/>
    <w:rsid w:val="0004346B"/>
    <w:rsid w:val="00047A41"/>
    <w:rsid w:val="00050E80"/>
    <w:rsid w:val="00053F5B"/>
    <w:rsid w:val="00056110"/>
    <w:rsid w:val="00060029"/>
    <w:rsid w:val="0006051C"/>
    <w:rsid w:val="00060CDB"/>
    <w:rsid w:val="000667DF"/>
    <w:rsid w:val="00066C4D"/>
    <w:rsid w:val="0007348D"/>
    <w:rsid w:val="000751CC"/>
    <w:rsid w:val="000762C3"/>
    <w:rsid w:val="00081FB3"/>
    <w:rsid w:val="0008364C"/>
    <w:rsid w:val="00084EAE"/>
    <w:rsid w:val="00086609"/>
    <w:rsid w:val="00087E91"/>
    <w:rsid w:val="00087EAE"/>
    <w:rsid w:val="0009009C"/>
    <w:rsid w:val="000967E7"/>
    <w:rsid w:val="000A2804"/>
    <w:rsid w:val="000A2E68"/>
    <w:rsid w:val="000A5220"/>
    <w:rsid w:val="000A6A52"/>
    <w:rsid w:val="000B3122"/>
    <w:rsid w:val="000B67AB"/>
    <w:rsid w:val="000C2F86"/>
    <w:rsid w:val="000C76FA"/>
    <w:rsid w:val="000D19E2"/>
    <w:rsid w:val="000D67CE"/>
    <w:rsid w:val="000E7B2B"/>
    <w:rsid w:val="000F6783"/>
    <w:rsid w:val="00101D63"/>
    <w:rsid w:val="00101FF7"/>
    <w:rsid w:val="00103A4B"/>
    <w:rsid w:val="0011158A"/>
    <w:rsid w:val="00113E70"/>
    <w:rsid w:val="001148C3"/>
    <w:rsid w:val="00115036"/>
    <w:rsid w:val="001176DA"/>
    <w:rsid w:val="00130837"/>
    <w:rsid w:val="00136DC0"/>
    <w:rsid w:val="00141CBB"/>
    <w:rsid w:val="00143519"/>
    <w:rsid w:val="00145328"/>
    <w:rsid w:val="001463BD"/>
    <w:rsid w:val="0014781A"/>
    <w:rsid w:val="001518DB"/>
    <w:rsid w:val="001540E4"/>
    <w:rsid w:val="00154232"/>
    <w:rsid w:val="00154476"/>
    <w:rsid w:val="00154627"/>
    <w:rsid w:val="001601AF"/>
    <w:rsid w:val="0016347B"/>
    <w:rsid w:val="00175564"/>
    <w:rsid w:val="001801DD"/>
    <w:rsid w:val="00180F45"/>
    <w:rsid w:val="00181685"/>
    <w:rsid w:val="00183371"/>
    <w:rsid w:val="0018737C"/>
    <w:rsid w:val="00190D71"/>
    <w:rsid w:val="001A3507"/>
    <w:rsid w:val="001B0333"/>
    <w:rsid w:val="001B202E"/>
    <w:rsid w:val="001B3222"/>
    <w:rsid w:val="001B3926"/>
    <w:rsid w:val="001B66C6"/>
    <w:rsid w:val="001C1810"/>
    <w:rsid w:val="001C2FC7"/>
    <w:rsid w:val="001C6FEE"/>
    <w:rsid w:val="001D252B"/>
    <w:rsid w:val="001D4C1A"/>
    <w:rsid w:val="001E249B"/>
    <w:rsid w:val="001E5920"/>
    <w:rsid w:val="001E7053"/>
    <w:rsid w:val="001E7D2A"/>
    <w:rsid w:val="001F5FBB"/>
    <w:rsid w:val="001F6C41"/>
    <w:rsid w:val="001F7510"/>
    <w:rsid w:val="001F7A2B"/>
    <w:rsid w:val="0020338B"/>
    <w:rsid w:val="0020370F"/>
    <w:rsid w:val="00206848"/>
    <w:rsid w:val="00217A9C"/>
    <w:rsid w:val="00217F4C"/>
    <w:rsid w:val="00220326"/>
    <w:rsid w:val="00222262"/>
    <w:rsid w:val="002262FB"/>
    <w:rsid w:val="00226D70"/>
    <w:rsid w:val="00236558"/>
    <w:rsid w:val="00237B7D"/>
    <w:rsid w:val="00242DB5"/>
    <w:rsid w:val="00243614"/>
    <w:rsid w:val="00244C2A"/>
    <w:rsid w:val="002518EA"/>
    <w:rsid w:val="00252213"/>
    <w:rsid w:val="00261AFB"/>
    <w:rsid w:val="0026232A"/>
    <w:rsid w:val="00263274"/>
    <w:rsid w:val="00266D7E"/>
    <w:rsid w:val="002679E4"/>
    <w:rsid w:val="00270E99"/>
    <w:rsid w:val="002732B5"/>
    <w:rsid w:val="002818C5"/>
    <w:rsid w:val="00282ECD"/>
    <w:rsid w:val="00286831"/>
    <w:rsid w:val="00296293"/>
    <w:rsid w:val="00297325"/>
    <w:rsid w:val="002978B0"/>
    <w:rsid w:val="002B4793"/>
    <w:rsid w:val="002B4AE7"/>
    <w:rsid w:val="002B4D89"/>
    <w:rsid w:val="002C0FD8"/>
    <w:rsid w:val="002C4558"/>
    <w:rsid w:val="002D3F0B"/>
    <w:rsid w:val="002D45F3"/>
    <w:rsid w:val="002D5140"/>
    <w:rsid w:val="002E29BE"/>
    <w:rsid w:val="002E3271"/>
    <w:rsid w:val="002E4336"/>
    <w:rsid w:val="002E48E0"/>
    <w:rsid w:val="002E4CCC"/>
    <w:rsid w:val="002E663C"/>
    <w:rsid w:val="002E7B5A"/>
    <w:rsid w:val="002F370B"/>
    <w:rsid w:val="002F76C1"/>
    <w:rsid w:val="002F7738"/>
    <w:rsid w:val="00305DB6"/>
    <w:rsid w:val="0030651B"/>
    <w:rsid w:val="0032095E"/>
    <w:rsid w:val="00320FAD"/>
    <w:rsid w:val="003216B5"/>
    <w:rsid w:val="00322216"/>
    <w:rsid w:val="0032241A"/>
    <w:rsid w:val="00327F1A"/>
    <w:rsid w:val="00330576"/>
    <w:rsid w:val="00331477"/>
    <w:rsid w:val="00342D3A"/>
    <w:rsid w:val="003452D5"/>
    <w:rsid w:val="003528EF"/>
    <w:rsid w:val="003576A5"/>
    <w:rsid w:val="00361258"/>
    <w:rsid w:val="00362A04"/>
    <w:rsid w:val="00365A84"/>
    <w:rsid w:val="00373C30"/>
    <w:rsid w:val="00380C9A"/>
    <w:rsid w:val="003849F9"/>
    <w:rsid w:val="00384C95"/>
    <w:rsid w:val="00387DEA"/>
    <w:rsid w:val="00392353"/>
    <w:rsid w:val="003A071F"/>
    <w:rsid w:val="003A0BE2"/>
    <w:rsid w:val="003A3866"/>
    <w:rsid w:val="003A4118"/>
    <w:rsid w:val="003A4372"/>
    <w:rsid w:val="003B1A11"/>
    <w:rsid w:val="003B56B9"/>
    <w:rsid w:val="003C249A"/>
    <w:rsid w:val="003C4C49"/>
    <w:rsid w:val="003D17A3"/>
    <w:rsid w:val="003D64A4"/>
    <w:rsid w:val="003D6ADC"/>
    <w:rsid w:val="003D6F3C"/>
    <w:rsid w:val="003E51F3"/>
    <w:rsid w:val="003F03AE"/>
    <w:rsid w:val="003F3323"/>
    <w:rsid w:val="003F43AE"/>
    <w:rsid w:val="003F506F"/>
    <w:rsid w:val="003F59BC"/>
    <w:rsid w:val="003F647B"/>
    <w:rsid w:val="003F69DC"/>
    <w:rsid w:val="003F7E5E"/>
    <w:rsid w:val="00400211"/>
    <w:rsid w:val="0040083C"/>
    <w:rsid w:val="00403C32"/>
    <w:rsid w:val="00404A12"/>
    <w:rsid w:val="00411654"/>
    <w:rsid w:val="00412710"/>
    <w:rsid w:val="0041293E"/>
    <w:rsid w:val="00415376"/>
    <w:rsid w:val="00420792"/>
    <w:rsid w:val="00434484"/>
    <w:rsid w:val="00435DC1"/>
    <w:rsid w:val="00436486"/>
    <w:rsid w:val="00436B14"/>
    <w:rsid w:val="004448B5"/>
    <w:rsid w:val="00444B22"/>
    <w:rsid w:val="00450AF6"/>
    <w:rsid w:val="00453F5B"/>
    <w:rsid w:val="00454F93"/>
    <w:rsid w:val="00457FE3"/>
    <w:rsid w:val="004638C0"/>
    <w:rsid w:val="004640BD"/>
    <w:rsid w:val="00464BEA"/>
    <w:rsid w:val="00465FE4"/>
    <w:rsid w:val="0047579B"/>
    <w:rsid w:val="00475A2A"/>
    <w:rsid w:val="004824AF"/>
    <w:rsid w:val="00484D3B"/>
    <w:rsid w:val="00484E22"/>
    <w:rsid w:val="00485BBC"/>
    <w:rsid w:val="00485ED3"/>
    <w:rsid w:val="00490CA0"/>
    <w:rsid w:val="00490EFA"/>
    <w:rsid w:val="004B64BE"/>
    <w:rsid w:val="004B7329"/>
    <w:rsid w:val="004C012B"/>
    <w:rsid w:val="004C5149"/>
    <w:rsid w:val="004C6B6F"/>
    <w:rsid w:val="004D1F09"/>
    <w:rsid w:val="004D392C"/>
    <w:rsid w:val="004D65E9"/>
    <w:rsid w:val="004E048D"/>
    <w:rsid w:val="004E1D23"/>
    <w:rsid w:val="004E7768"/>
    <w:rsid w:val="004F0E3A"/>
    <w:rsid w:val="004F418B"/>
    <w:rsid w:val="00502FF7"/>
    <w:rsid w:val="00503019"/>
    <w:rsid w:val="00503A90"/>
    <w:rsid w:val="00505559"/>
    <w:rsid w:val="005064D8"/>
    <w:rsid w:val="00506A15"/>
    <w:rsid w:val="00506AC1"/>
    <w:rsid w:val="005121DA"/>
    <w:rsid w:val="005130C9"/>
    <w:rsid w:val="00515E14"/>
    <w:rsid w:val="00517C3D"/>
    <w:rsid w:val="00524F2D"/>
    <w:rsid w:val="00527B8D"/>
    <w:rsid w:val="00532580"/>
    <w:rsid w:val="00534D15"/>
    <w:rsid w:val="00541BAD"/>
    <w:rsid w:val="005427DC"/>
    <w:rsid w:val="00543645"/>
    <w:rsid w:val="00552887"/>
    <w:rsid w:val="00561836"/>
    <w:rsid w:val="0056336F"/>
    <w:rsid w:val="00565456"/>
    <w:rsid w:val="00567715"/>
    <w:rsid w:val="00567C51"/>
    <w:rsid w:val="00572630"/>
    <w:rsid w:val="00572B83"/>
    <w:rsid w:val="00582813"/>
    <w:rsid w:val="00586BE8"/>
    <w:rsid w:val="00592E5D"/>
    <w:rsid w:val="005964FD"/>
    <w:rsid w:val="005B053E"/>
    <w:rsid w:val="005B31A4"/>
    <w:rsid w:val="005B5E4F"/>
    <w:rsid w:val="005C008B"/>
    <w:rsid w:val="005C10BB"/>
    <w:rsid w:val="005C7F41"/>
    <w:rsid w:val="005D0A5A"/>
    <w:rsid w:val="005D1488"/>
    <w:rsid w:val="005D3A29"/>
    <w:rsid w:val="005D3CD7"/>
    <w:rsid w:val="005D4749"/>
    <w:rsid w:val="005D697A"/>
    <w:rsid w:val="005D6F58"/>
    <w:rsid w:val="005E2ED2"/>
    <w:rsid w:val="005E4D0B"/>
    <w:rsid w:val="005E558D"/>
    <w:rsid w:val="005E58CE"/>
    <w:rsid w:val="005E5E7A"/>
    <w:rsid w:val="005E62D6"/>
    <w:rsid w:val="005F0863"/>
    <w:rsid w:val="006058E3"/>
    <w:rsid w:val="006073B4"/>
    <w:rsid w:val="006079A4"/>
    <w:rsid w:val="00613713"/>
    <w:rsid w:val="00614B54"/>
    <w:rsid w:val="00616A80"/>
    <w:rsid w:val="006179D0"/>
    <w:rsid w:val="00630E7D"/>
    <w:rsid w:val="00632A04"/>
    <w:rsid w:val="006369EB"/>
    <w:rsid w:val="00636F74"/>
    <w:rsid w:val="006420C2"/>
    <w:rsid w:val="00651E5E"/>
    <w:rsid w:val="00652255"/>
    <w:rsid w:val="0066083B"/>
    <w:rsid w:val="00663305"/>
    <w:rsid w:val="006678FA"/>
    <w:rsid w:val="006745B0"/>
    <w:rsid w:val="00682033"/>
    <w:rsid w:val="0068607E"/>
    <w:rsid w:val="006A1273"/>
    <w:rsid w:val="006A3CD3"/>
    <w:rsid w:val="006B0F8A"/>
    <w:rsid w:val="006B1AA7"/>
    <w:rsid w:val="006B3B64"/>
    <w:rsid w:val="006B6054"/>
    <w:rsid w:val="006C0C49"/>
    <w:rsid w:val="006C2AAB"/>
    <w:rsid w:val="006C3F56"/>
    <w:rsid w:val="006C6315"/>
    <w:rsid w:val="006D1555"/>
    <w:rsid w:val="006D36A0"/>
    <w:rsid w:val="006D3B21"/>
    <w:rsid w:val="006E09DC"/>
    <w:rsid w:val="006F1549"/>
    <w:rsid w:val="006F1663"/>
    <w:rsid w:val="006F1AB4"/>
    <w:rsid w:val="006F5AF9"/>
    <w:rsid w:val="006F72D1"/>
    <w:rsid w:val="00702B7A"/>
    <w:rsid w:val="00703636"/>
    <w:rsid w:val="0070495F"/>
    <w:rsid w:val="00704A34"/>
    <w:rsid w:val="00706964"/>
    <w:rsid w:val="00715AE2"/>
    <w:rsid w:val="007202BF"/>
    <w:rsid w:val="00722868"/>
    <w:rsid w:val="00723BB8"/>
    <w:rsid w:val="0072606F"/>
    <w:rsid w:val="007264F5"/>
    <w:rsid w:val="007272DC"/>
    <w:rsid w:val="00731B7A"/>
    <w:rsid w:val="00731DD5"/>
    <w:rsid w:val="00731FD8"/>
    <w:rsid w:val="00733956"/>
    <w:rsid w:val="00733CFD"/>
    <w:rsid w:val="00733FB0"/>
    <w:rsid w:val="0073453C"/>
    <w:rsid w:val="00737206"/>
    <w:rsid w:val="00740D02"/>
    <w:rsid w:val="00741ECC"/>
    <w:rsid w:val="007444A4"/>
    <w:rsid w:val="007456E5"/>
    <w:rsid w:val="0075108C"/>
    <w:rsid w:val="00752058"/>
    <w:rsid w:val="0075518C"/>
    <w:rsid w:val="0075524B"/>
    <w:rsid w:val="00756F44"/>
    <w:rsid w:val="00757EC9"/>
    <w:rsid w:val="007601EA"/>
    <w:rsid w:val="00760DA7"/>
    <w:rsid w:val="0076333A"/>
    <w:rsid w:val="0077586F"/>
    <w:rsid w:val="00776349"/>
    <w:rsid w:val="007802C3"/>
    <w:rsid w:val="007806E5"/>
    <w:rsid w:val="00782224"/>
    <w:rsid w:val="00784CBB"/>
    <w:rsid w:val="007851B5"/>
    <w:rsid w:val="007851DB"/>
    <w:rsid w:val="00791620"/>
    <w:rsid w:val="007941D5"/>
    <w:rsid w:val="00794DAF"/>
    <w:rsid w:val="007A1034"/>
    <w:rsid w:val="007A26BB"/>
    <w:rsid w:val="007A3B8F"/>
    <w:rsid w:val="007B059D"/>
    <w:rsid w:val="007B0CED"/>
    <w:rsid w:val="007B18C0"/>
    <w:rsid w:val="007B262A"/>
    <w:rsid w:val="007C1703"/>
    <w:rsid w:val="007C65D4"/>
    <w:rsid w:val="007D1EFF"/>
    <w:rsid w:val="007D3BBF"/>
    <w:rsid w:val="007D6EA7"/>
    <w:rsid w:val="007D7ED7"/>
    <w:rsid w:val="007E646D"/>
    <w:rsid w:val="007F213D"/>
    <w:rsid w:val="007F4083"/>
    <w:rsid w:val="00803B3D"/>
    <w:rsid w:val="00803EE0"/>
    <w:rsid w:val="008077F2"/>
    <w:rsid w:val="0081174F"/>
    <w:rsid w:val="00816CF7"/>
    <w:rsid w:val="008239F0"/>
    <w:rsid w:val="00823FCB"/>
    <w:rsid w:val="0082512B"/>
    <w:rsid w:val="00827AAA"/>
    <w:rsid w:val="00832E31"/>
    <w:rsid w:val="00834B7F"/>
    <w:rsid w:val="00834FBD"/>
    <w:rsid w:val="0083512B"/>
    <w:rsid w:val="00836689"/>
    <w:rsid w:val="0083720B"/>
    <w:rsid w:val="00843121"/>
    <w:rsid w:val="0084640D"/>
    <w:rsid w:val="00846665"/>
    <w:rsid w:val="008477C7"/>
    <w:rsid w:val="00852673"/>
    <w:rsid w:val="00852B01"/>
    <w:rsid w:val="008538FE"/>
    <w:rsid w:val="00854346"/>
    <w:rsid w:val="00855680"/>
    <w:rsid w:val="008614C7"/>
    <w:rsid w:val="00861AE6"/>
    <w:rsid w:val="00864095"/>
    <w:rsid w:val="00864905"/>
    <w:rsid w:val="00867B1F"/>
    <w:rsid w:val="00872178"/>
    <w:rsid w:val="00874555"/>
    <w:rsid w:val="00874C63"/>
    <w:rsid w:val="00892D23"/>
    <w:rsid w:val="00894BC8"/>
    <w:rsid w:val="00896756"/>
    <w:rsid w:val="008A2E5D"/>
    <w:rsid w:val="008A453D"/>
    <w:rsid w:val="008A5C05"/>
    <w:rsid w:val="008A7757"/>
    <w:rsid w:val="008B28FF"/>
    <w:rsid w:val="008B433E"/>
    <w:rsid w:val="008B6428"/>
    <w:rsid w:val="008C01EF"/>
    <w:rsid w:val="008C3CE2"/>
    <w:rsid w:val="008C7F09"/>
    <w:rsid w:val="008D34DC"/>
    <w:rsid w:val="008D5A7F"/>
    <w:rsid w:val="008E04FA"/>
    <w:rsid w:val="008E2C11"/>
    <w:rsid w:val="008E39E8"/>
    <w:rsid w:val="008E3FD0"/>
    <w:rsid w:val="008E499B"/>
    <w:rsid w:val="008F2032"/>
    <w:rsid w:val="0090380A"/>
    <w:rsid w:val="009042E6"/>
    <w:rsid w:val="00911352"/>
    <w:rsid w:val="0091425E"/>
    <w:rsid w:val="009159B0"/>
    <w:rsid w:val="00920DF4"/>
    <w:rsid w:val="009219A2"/>
    <w:rsid w:val="00925F49"/>
    <w:rsid w:val="0093008C"/>
    <w:rsid w:val="009373A5"/>
    <w:rsid w:val="00941206"/>
    <w:rsid w:val="009425C6"/>
    <w:rsid w:val="00944A6D"/>
    <w:rsid w:val="009459E7"/>
    <w:rsid w:val="009532AE"/>
    <w:rsid w:val="00953A32"/>
    <w:rsid w:val="00960903"/>
    <w:rsid w:val="0096248A"/>
    <w:rsid w:val="00963C22"/>
    <w:rsid w:val="00964790"/>
    <w:rsid w:val="009667A5"/>
    <w:rsid w:val="00976B2E"/>
    <w:rsid w:val="00977D6A"/>
    <w:rsid w:val="00980F8A"/>
    <w:rsid w:val="009846CA"/>
    <w:rsid w:val="0098542C"/>
    <w:rsid w:val="00986313"/>
    <w:rsid w:val="00990275"/>
    <w:rsid w:val="00990A17"/>
    <w:rsid w:val="0099150D"/>
    <w:rsid w:val="009926C9"/>
    <w:rsid w:val="00995A89"/>
    <w:rsid w:val="00996DC9"/>
    <w:rsid w:val="0099765D"/>
    <w:rsid w:val="009A14E1"/>
    <w:rsid w:val="009A2FB8"/>
    <w:rsid w:val="009A3363"/>
    <w:rsid w:val="009A3908"/>
    <w:rsid w:val="009A5322"/>
    <w:rsid w:val="009A7354"/>
    <w:rsid w:val="009C0035"/>
    <w:rsid w:val="009C636C"/>
    <w:rsid w:val="009D368A"/>
    <w:rsid w:val="009D7950"/>
    <w:rsid w:val="009E1AA9"/>
    <w:rsid w:val="009F6B34"/>
    <w:rsid w:val="00A01965"/>
    <w:rsid w:val="00A063FE"/>
    <w:rsid w:val="00A06B18"/>
    <w:rsid w:val="00A20547"/>
    <w:rsid w:val="00A22818"/>
    <w:rsid w:val="00A25A33"/>
    <w:rsid w:val="00A26E96"/>
    <w:rsid w:val="00A31DB9"/>
    <w:rsid w:val="00A3358A"/>
    <w:rsid w:val="00A346C2"/>
    <w:rsid w:val="00A35AA3"/>
    <w:rsid w:val="00A37881"/>
    <w:rsid w:val="00A42D82"/>
    <w:rsid w:val="00A53A91"/>
    <w:rsid w:val="00A5423A"/>
    <w:rsid w:val="00A708EC"/>
    <w:rsid w:val="00A70E73"/>
    <w:rsid w:val="00A7130A"/>
    <w:rsid w:val="00A73252"/>
    <w:rsid w:val="00A7561E"/>
    <w:rsid w:val="00A756B1"/>
    <w:rsid w:val="00A75C74"/>
    <w:rsid w:val="00A82A4D"/>
    <w:rsid w:val="00A834C2"/>
    <w:rsid w:val="00A85256"/>
    <w:rsid w:val="00A87300"/>
    <w:rsid w:val="00A87529"/>
    <w:rsid w:val="00A940AC"/>
    <w:rsid w:val="00A970E9"/>
    <w:rsid w:val="00A97A2E"/>
    <w:rsid w:val="00AB7878"/>
    <w:rsid w:val="00AB7985"/>
    <w:rsid w:val="00AC1B9E"/>
    <w:rsid w:val="00AC2573"/>
    <w:rsid w:val="00AC3EE1"/>
    <w:rsid w:val="00AF1E99"/>
    <w:rsid w:val="00B0392C"/>
    <w:rsid w:val="00B058B5"/>
    <w:rsid w:val="00B0776F"/>
    <w:rsid w:val="00B1214E"/>
    <w:rsid w:val="00B163B5"/>
    <w:rsid w:val="00B212B9"/>
    <w:rsid w:val="00B21FDD"/>
    <w:rsid w:val="00B23D41"/>
    <w:rsid w:val="00B248F6"/>
    <w:rsid w:val="00B412FA"/>
    <w:rsid w:val="00B5195E"/>
    <w:rsid w:val="00B62EE5"/>
    <w:rsid w:val="00B64B55"/>
    <w:rsid w:val="00B747E1"/>
    <w:rsid w:val="00B80A3F"/>
    <w:rsid w:val="00B80C5B"/>
    <w:rsid w:val="00B83E13"/>
    <w:rsid w:val="00B83F0D"/>
    <w:rsid w:val="00B85473"/>
    <w:rsid w:val="00B854A0"/>
    <w:rsid w:val="00B85C12"/>
    <w:rsid w:val="00B916B1"/>
    <w:rsid w:val="00B941B4"/>
    <w:rsid w:val="00B94670"/>
    <w:rsid w:val="00B9489E"/>
    <w:rsid w:val="00BA0660"/>
    <w:rsid w:val="00BA17A0"/>
    <w:rsid w:val="00BB33A5"/>
    <w:rsid w:val="00BB43E2"/>
    <w:rsid w:val="00BB51FB"/>
    <w:rsid w:val="00BC01E9"/>
    <w:rsid w:val="00BC7792"/>
    <w:rsid w:val="00BD0B1A"/>
    <w:rsid w:val="00BD32C2"/>
    <w:rsid w:val="00BD3344"/>
    <w:rsid w:val="00BD793C"/>
    <w:rsid w:val="00BE3357"/>
    <w:rsid w:val="00C03A57"/>
    <w:rsid w:val="00C07455"/>
    <w:rsid w:val="00C074EB"/>
    <w:rsid w:val="00C11798"/>
    <w:rsid w:val="00C166A7"/>
    <w:rsid w:val="00C209CE"/>
    <w:rsid w:val="00C2524B"/>
    <w:rsid w:val="00C26535"/>
    <w:rsid w:val="00C265ED"/>
    <w:rsid w:val="00C26DFF"/>
    <w:rsid w:val="00C327BE"/>
    <w:rsid w:val="00C33AC9"/>
    <w:rsid w:val="00C37C71"/>
    <w:rsid w:val="00C4553D"/>
    <w:rsid w:val="00C45A7E"/>
    <w:rsid w:val="00C47A12"/>
    <w:rsid w:val="00C5279D"/>
    <w:rsid w:val="00C52874"/>
    <w:rsid w:val="00C557BE"/>
    <w:rsid w:val="00C661EF"/>
    <w:rsid w:val="00C74CCE"/>
    <w:rsid w:val="00C77AD5"/>
    <w:rsid w:val="00C86D64"/>
    <w:rsid w:val="00C92F13"/>
    <w:rsid w:val="00C93C8D"/>
    <w:rsid w:val="00C958E5"/>
    <w:rsid w:val="00CA1147"/>
    <w:rsid w:val="00CA130A"/>
    <w:rsid w:val="00CA347F"/>
    <w:rsid w:val="00CA77F9"/>
    <w:rsid w:val="00CB059A"/>
    <w:rsid w:val="00CB2689"/>
    <w:rsid w:val="00CB2923"/>
    <w:rsid w:val="00CB3B1E"/>
    <w:rsid w:val="00CB4219"/>
    <w:rsid w:val="00CB5966"/>
    <w:rsid w:val="00CC29F1"/>
    <w:rsid w:val="00CC3EAF"/>
    <w:rsid w:val="00CC4604"/>
    <w:rsid w:val="00CC53DE"/>
    <w:rsid w:val="00CD1CCD"/>
    <w:rsid w:val="00CD5FA1"/>
    <w:rsid w:val="00CD6D25"/>
    <w:rsid w:val="00CE2E6C"/>
    <w:rsid w:val="00CE40A6"/>
    <w:rsid w:val="00CE48EF"/>
    <w:rsid w:val="00CE4D15"/>
    <w:rsid w:val="00CE67C6"/>
    <w:rsid w:val="00CF0CC9"/>
    <w:rsid w:val="00CF51FD"/>
    <w:rsid w:val="00D019C2"/>
    <w:rsid w:val="00D0376F"/>
    <w:rsid w:val="00D03CBD"/>
    <w:rsid w:val="00D053A9"/>
    <w:rsid w:val="00D16BA0"/>
    <w:rsid w:val="00D230DB"/>
    <w:rsid w:val="00D30E1E"/>
    <w:rsid w:val="00D31403"/>
    <w:rsid w:val="00D34E4D"/>
    <w:rsid w:val="00D53B2E"/>
    <w:rsid w:val="00D630F7"/>
    <w:rsid w:val="00D63AD5"/>
    <w:rsid w:val="00D63BDB"/>
    <w:rsid w:val="00D64624"/>
    <w:rsid w:val="00D64864"/>
    <w:rsid w:val="00D648F3"/>
    <w:rsid w:val="00D72007"/>
    <w:rsid w:val="00D74BC4"/>
    <w:rsid w:val="00D74FE8"/>
    <w:rsid w:val="00D81F09"/>
    <w:rsid w:val="00D84E71"/>
    <w:rsid w:val="00D84EC5"/>
    <w:rsid w:val="00D87684"/>
    <w:rsid w:val="00D878EB"/>
    <w:rsid w:val="00D90DB3"/>
    <w:rsid w:val="00DA14B9"/>
    <w:rsid w:val="00DA16B1"/>
    <w:rsid w:val="00DA498F"/>
    <w:rsid w:val="00DA699D"/>
    <w:rsid w:val="00DB138B"/>
    <w:rsid w:val="00DB5D56"/>
    <w:rsid w:val="00DB703A"/>
    <w:rsid w:val="00DC2ADA"/>
    <w:rsid w:val="00DC2D45"/>
    <w:rsid w:val="00DC4F4D"/>
    <w:rsid w:val="00DC6F83"/>
    <w:rsid w:val="00DD0DC0"/>
    <w:rsid w:val="00DD23F3"/>
    <w:rsid w:val="00DD5EEA"/>
    <w:rsid w:val="00DD6BD6"/>
    <w:rsid w:val="00DE1D13"/>
    <w:rsid w:val="00DE246C"/>
    <w:rsid w:val="00DE4B21"/>
    <w:rsid w:val="00DE5557"/>
    <w:rsid w:val="00DE59AD"/>
    <w:rsid w:val="00DE697D"/>
    <w:rsid w:val="00DF0BA8"/>
    <w:rsid w:val="00DF0F2B"/>
    <w:rsid w:val="00DF132C"/>
    <w:rsid w:val="00DF29A2"/>
    <w:rsid w:val="00DF32B5"/>
    <w:rsid w:val="00DF6CBA"/>
    <w:rsid w:val="00E003EA"/>
    <w:rsid w:val="00E016AC"/>
    <w:rsid w:val="00E12F5B"/>
    <w:rsid w:val="00E14740"/>
    <w:rsid w:val="00E15A84"/>
    <w:rsid w:val="00E2106A"/>
    <w:rsid w:val="00E2399F"/>
    <w:rsid w:val="00E25A50"/>
    <w:rsid w:val="00E2680E"/>
    <w:rsid w:val="00E26A76"/>
    <w:rsid w:val="00E3185B"/>
    <w:rsid w:val="00E33690"/>
    <w:rsid w:val="00E376DD"/>
    <w:rsid w:val="00E379EE"/>
    <w:rsid w:val="00E37C78"/>
    <w:rsid w:val="00E41B77"/>
    <w:rsid w:val="00E42EFA"/>
    <w:rsid w:val="00E454E1"/>
    <w:rsid w:val="00E47529"/>
    <w:rsid w:val="00E50283"/>
    <w:rsid w:val="00E57AF7"/>
    <w:rsid w:val="00E62DC7"/>
    <w:rsid w:val="00E6508C"/>
    <w:rsid w:val="00E70DB8"/>
    <w:rsid w:val="00E71AE5"/>
    <w:rsid w:val="00E7760D"/>
    <w:rsid w:val="00E80EA9"/>
    <w:rsid w:val="00E85714"/>
    <w:rsid w:val="00E90160"/>
    <w:rsid w:val="00E91C76"/>
    <w:rsid w:val="00E9650F"/>
    <w:rsid w:val="00E970FB"/>
    <w:rsid w:val="00EA4985"/>
    <w:rsid w:val="00EA6EE8"/>
    <w:rsid w:val="00EB086B"/>
    <w:rsid w:val="00EB1046"/>
    <w:rsid w:val="00EB1796"/>
    <w:rsid w:val="00EB3B79"/>
    <w:rsid w:val="00EB4067"/>
    <w:rsid w:val="00EB6EEF"/>
    <w:rsid w:val="00EC165F"/>
    <w:rsid w:val="00EC6EEE"/>
    <w:rsid w:val="00ED0FDD"/>
    <w:rsid w:val="00ED1A47"/>
    <w:rsid w:val="00ED4FC4"/>
    <w:rsid w:val="00ED64FB"/>
    <w:rsid w:val="00EE01C9"/>
    <w:rsid w:val="00EE1D82"/>
    <w:rsid w:val="00EE4760"/>
    <w:rsid w:val="00EE6F82"/>
    <w:rsid w:val="00EE7B8F"/>
    <w:rsid w:val="00EF35B4"/>
    <w:rsid w:val="00EF5602"/>
    <w:rsid w:val="00EF7E08"/>
    <w:rsid w:val="00F0212A"/>
    <w:rsid w:val="00F06D99"/>
    <w:rsid w:val="00F13A00"/>
    <w:rsid w:val="00F201EC"/>
    <w:rsid w:val="00F220CF"/>
    <w:rsid w:val="00F240BA"/>
    <w:rsid w:val="00F249A2"/>
    <w:rsid w:val="00F30ED9"/>
    <w:rsid w:val="00F31616"/>
    <w:rsid w:val="00F3166F"/>
    <w:rsid w:val="00F316A2"/>
    <w:rsid w:val="00F3606A"/>
    <w:rsid w:val="00F37872"/>
    <w:rsid w:val="00F400C9"/>
    <w:rsid w:val="00F5055D"/>
    <w:rsid w:val="00F5092B"/>
    <w:rsid w:val="00F5250B"/>
    <w:rsid w:val="00F53E89"/>
    <w:rsid w:val="00F57295"/>
    <w:rsid w:val="00F60AB1"/>
    <w:rsid w:val="00F60C52"/>
    <w:rsid w:val="00F63EF6"/>
    <w:rsid w:val="00F75CBF"/>
    <w:rsid w:val="00F807FF"/>
    <w:rsid w:val="00F81494"/>
    <w:rsid w:val="00F82E6D"/>
    <w:rsid w:val="00F904D0"/>
    <w:rsid w:val="00F9263A"/>
    <w:rsid w:val="00F95911"/>
    <w:rsid w:val="00FA13E3"/>
    <w:rsid w:val="00FA22DF"/>
    <w:rsid w:val="00FA34CC"/>
    <w:rsid w:val="00FA475A"/>
    <w:rsid w:val="00FA5C09"/>
    <w:rsid w:val="00FA6473"/>
    <w:rsid w:val="00FA7FA3"/>
    <w:rsid w:val="00FB0FB8"/>
    <w:rsid w:val="00FB328E"/>
    <w:rsid w:val="00FB44DD"/>
    <w:rsid w:val="00FC3D6E"/>
    <w:rsid w:val="00FD0669"/>
    <w:rsid w:val="00FD724F"/>
    <w:rsid w:val="00FE0470"/>
    <w:rsid w:val="00FE22F0"/>
    <w:rsid w:val="00FE2BDF"/>
    <w:rsid w:val="00FF37D8"/>
    <w:rsid w:val="00FF4AEB"/>
    <w:rsid w:val="00FF53D3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9F5AA"/>
  <w15:docId w15:val="{101A7CF6-27DD-42EA-901D-549386F40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6232A"/>
    <w:pPr>
      <w:spacing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36B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36B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36B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552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52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52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52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52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32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75524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3FE"/>
  </w:style>
  <w:style w:type="paragraph" w:styleId="Fuzeile">
    <w:name w:val="footer"/>
    <w:basedOn w:val="Standard"/>
    <w:link w:val="Fu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3FE"/>
  </w:style>
  <w:style w:type="character" w:customStyle="1" w:styleId="berschrift1Zchn">
    <w:name w:val="Überschrift 1 Zchn"/>
    <w:basedOn w:val="Absatz-Standardschriftart"/>
    <w:link w:val="berschrift1"/>
    <w:uiPriority w:val="9"/>
    <w:rsid w:val="00436B14"/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36B14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436B14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6B14"/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6B14"/>
    <w:pPr>
      <w:numPr>
        <w:ilvl w:val="1"/>
      </w:numPr>
    </w:pPr>
    <w:rPr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6B14"/>
    <w:rPr>
      <w:b/>
      <w:spacing w:val="1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4749"/>
  </w:style>
  <w:style w:type="character" w:styleId="Platzhaltertext">
    <w:name w:val="Placeholder Text"/>
    <w:basedOn w:val="Absatz-Standardschriftart"/>
    <w:uiPriority w:val="99"/>
    <w:semiHidden/>
    <w:rsid w:val="003A0BE2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36B14"/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paragraph" w:styleId="Listenabsatz">
    <w:name w:val="List Paragraph"/>
    <w:basedOn w:val="Standard"/>
    <w:uiPriority w:val="34"/>
    <w:qFormat/>
    <w:rsid w:val="00FA6473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FA6473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524B"/>
    <w:rPr>
      <w:rFonts w:asciiTheme="majorHAnsi" w:eastAsiaTheme="majorEastAsia" w:hAnsiTheme="majorHAnsi" w:cstheme="majorBidi"/>
      <w:iCs/>
      <w:color w:val="404040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524B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524B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524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524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5524B"/>
    <w:pPr>
      <w:spacing w:after="200" w:line="240" w:lineRule="auto"/>
    </w:pPr>
    <w:rPr>
      <w:i/>
      <w:iCs/>
      <w:color w:val="323394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75524B"/>
    <w:rPr>
      <w:b/>
      <w:bCs/>
      <w:color w:val="auto"/>
    </w:rPr>
  </w:style>
  <w:style w:type="character" w:styleId="Hervorhebung">
    <w:name w:val="Emphasis"/>
    <w:basedOn w:val="Absatz-Standardschriftart"/>
    <w:uiPriority w:val="20"/>
    <w:qFormat/>
    <w:rsid w:val="0075524B"/>
    <w:rPr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75524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52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524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524B"/>
    <w:rPr>
      <w:i/>
      <w:iCs/>
      <w:color w:val="404040" w:themeColor="text1" w:themeTint="BF"/>
    </w:rPr>
  </w:style>
  <w:style w:type="character" w:styleId="SchwacheHervorhebung">
    <w:name w:val="Subtle Emphasis"/>
    <w:basedOn w:val="Absatz-Standardschriftart"/>
    <w:uiPriority w:val="19"/>
    <w:qFormat/>
    <w:rsid w:val="007552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5524B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75524B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75524B"/>
    <w:rPr>
      <w:b/>
      <w:bCs/>
      <w:smallCaps/>
      <w:color w:val="404040" w:themeColor="text1" w:themeTint="BF"/>
      <w:spacing w:val="5"/>
    </w:rPr>
  </w:style>
  <w:style w:type="character" w:styleId="Buchtitel">
    <w:name w:val="Book Title"/>
    <w:basedOn w:val="Absatz-Standardschriftart"/>
    <w:uiPriority w:val="33"/>
    <w:qFormat/>
    <w:rsid w:val="0075524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524B"/>
    <w:pPr>
      <w:outlineLvl w:val="9"/>
    </w:pPr>
  </w:style>
  <w:style w:type="table" w:styleId="Tabellenraster">
    <w:name w:val="Table Grid"/>
    <w:basedOn w:val="NormaleTabelle"/>
    <w:uiPriority w:val="59"/>
    <w:rsid w:val="0078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taTitelAnschrift">
    <w:name w:val="Meta Titel Anschrift"/>
    <w:basedOn w:val="Titel"/>
    <w:rsid w:val="000B67AB"/>
    <w:pPr>
      <w:jc w:val="right"/>
    </w:pPr>
    <w:rPr>
      <w:color w:val="FFFFFF" w:themeColor="background1"/>
      <w:sz w:val="28"/>
    </w:rPr>
  </w:style>
  <w:style w:type="paragraph" w:customStyle="1" w:styleId="MetadatenAnschrift">
    <w:name w:val="Metadaten Anschrift"/>
    <w:basedOn w:val="KeinLeerraum"/>
    <w:rsid w:val="007601EA"/>
    <w:rPr>
      <w:color w:val="FFFFFF" w:themeColor="background1"/>
    </w:rPr>
  </w:style>
  <w:style w:type="character" w:styleId="Hyperlink">
    <w:name w:val="Hyperlink"/>
    <w:basedOn w:val="Absatz-Standardschriftart"/>
    <w:uiPriority w:val="99"/>
    <w:unhideWhenUsed/>
    <w:rsid w:val="008C7F09"/>
    <w:rPr>
      <w:color w:val="3288BD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7F09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2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F400C9"/>
    <w:pPr>
      <w:spacing w:after="0" w:line="240" w:lineRule="auto"/>
    </w:pPr>
  </w:style>
  <w:style w:type="paragraph" w:customStyle="1" w:styleId="Methadaten">
    <w:name w:val="Methadaten"/>
    <w:basedOn w:val="MetadatenAnschrift"/>
    <w:qFormat/>
    <w:rsid w:val="00365A84"/>
    <w:pPr>
      <w:tabs>
        <w:tab w:val="left" w:pos="1247"/>
      </w:tabs>
    </w:pPr>
  </w:style>
  <w:style w:type="paragraph" w:customStyle="1" w:styleId="MetaTitel">
    <w:name w:val="Meta Titel"/>
    <w:basedOn w:val="MetaTitelAnschrift"/>
    <w:rsid w:val="0077586F"/>
    <w:pPr>
      <w:jc w:val="left"/>
    </w:pPr>
    <w:rPr>
      <w:caps w:val="0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05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055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055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05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055D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801D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801D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801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.bosshard\AppData\Local\Microsoft\Windows\INetCache\Content.Outlook\64E5KLKJ\Cevi-Dokument_int_D_v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F0128A-3F14-4835-BC66-A8DC02898C3E}"/>
      </w:docPartPr>
      <w:docPartBody>
        <w:p w:rsidR="006E72EA" w:rsidRDefault="00785704">
          <w:r w:rsidRPr="00FB15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8E42392890242FD85D07E9CC379DB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95453-EDEC-499C-A88D-9A8530B7281F}"/>
      </w:docPartPr>
      <w:docPartBody>
        <w:p w:rsidR="00AB0BE4" w:rsidRDefault="002B2B69" w:rsidP="002B2B69">
          <w:pPr>
            <w:pStyle w:val="48E42392890242FD85D07E9CC379DB69"/>
          </w:pPr>
          <w:r w:rsidRPr="00FB15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1EE4B542374173BD8C603C60632D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2F770A-4F07-4B25-BAB1-1CD64B6AEAC8}"/>
      </w:docPartPr>
      <w:docPartBody>
        <w:p w:rsidR="00AB0BE4" w:rsidRDefault="002B2B69" w:rsidP="002B2B69">
          <w:pPr>
            <w:pStyle w:val="4C1EE4B542374173BD8C603C60632DA0"/>
          </w:pPr>
          <w:r w:rsidRPr="00FB15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DA50596B4B4514A53AA1DCE33F5B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86554-3458-45D1-BC08-D005B7920CB6}"/>
      </w:docPartPr>
      <w:docPartBody>
        <w:p w:rsidR="00000000" w:rsidRDefault="00110A24" w:rsidP="00110A24">
          <w:pPr>
            <w:pStyle w:val="22DA50596B4B4514A53AA1DCE33F5BA4"/>
          </w:pPr>
          <w:r w:rsidRPr="00BD278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ora">
    <w:altName w:val="Courier New"/>
    <w:charset w:val="00"/>
    <w:family w:val="auto"/>
    <w:pitch w:val="variable"/>
    <w:sig w:usb0="20000207" w:usb1="00000000" w:usb2="00000000" w:usb3="00000000" w:csb0="00000197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2F"/>
    <w:rsid w:val="00110A24"/>
    <w:rsid w:val="002B2B69"/>
    <w:rsid w:val="00305263"/>
    <w:rsid w:val="00326716"/>
    <w:rsid w:val="003448D7"/>
    <w:rsid w:val="003C7DB2"/>
    <w:rsid w:val="004D3692"/>
    <w:rsid w:val="00673391"/>
    <w:rsid w:val="006B55BD"/>
    <w:rsid w:val="006B697C"/>
    <w:rsid w:val="006E72EA"/>
    <w:rsid w:val="00776AB8"/>
    <w:rsid w:val="0078542F"/>
    <w:rsid w:val="00785704"/>
    <w:rsid w:val="007B1D1E"/>
    <w:rsid w:val="00867B96"/>
    <w:rsid w:val="0094448A"/>
    <w:rsid w:val="009D3D76"/>
    <w:rsid w:val="00AB0BE4"/>
    <w:rsid w:val="00BA0F25"/>
    <w:rsid w:val="00BF282D"/>
    <w:rsid w:val="00F5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10A24"/>
    <w:rPr>
      <w:color w:val="808080"/>
    </w:rPr>
  </w:style>
  <w:style w:type="paragraph" w:customStyle="1" w:styleId="A036B78F214F431EB20B8FBF887F45DC">
    <w:name w:val="A036B78F214F431EB20B8FBF887F45DC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1">
    <w:name w:val="A036B78F214F431EB20B8FBF887F45DC1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2">
    <w:name w:val="A036B78F214F431EB20B8FBF887F45DC2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43A1E9CBC7FC4981979F37F53B7440B9">
    <w:name w:val="43A1E9CBC7FC4981979F37F53B7440B9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EE37EB2544E9461182CA031E7BE2FA9E">
    <w:name w:val="EE37EB2544E9461182CA031E7BE2FA9E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3164688B921C48AAB2D0A44FD88E7028">
    <w:name w:val="3164688B921C48AAB2D0A44FD88E7028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3">
    <w:name w:val="A036B78F214F431EB20B8FBF887F45DC3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43A1E9CBC7FC4981979F37F53B7440B91">
    <w:name w:val="43A1E9CBC7FC4981979F37F53B7440B91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EE37EB2544E9461182CA031E7BE2FA9E1">
    <w:name w:val="EE37EB2544E9461182CA031E7BE2FA9E1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3164688B921C48AAB2D0A44FD88E70281">
    <w:name w:val="3164688B921C48AAB2D0A44FD88E70281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4">
    <w:name w:val="A036B78F214F431EB20B8FBF887F45DC4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43A1E9CBC7FC4981979F37F53B7440B92">
    <w:name w:val="43A1E9CBC7FC4981979F37F53B7440B92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EE37EB2544E9461182CA031E7BE2FA9E2">
    <w:name w:val="EE37EB2544E9461182CA031E7BE2FA9E2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3164688B921C48AAB2D0A44FD88E70282">
    <w:name w:val="3164688B921C48AAB2D0A44FD88E70282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5">
    <w:name w:val="A036B78F214F431EB20B8FBF887F45DC5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43A1E9CBC7FC4981979F37F53B7440B93">
    <w:name w:val="43A1E9CBC7FC4981979F37F53B7440B93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EE37EB2544E9461182CA031E7BE2FA9E3">
    <w:name w:val="EE37EB2544E9461182CA031E7BE2FA9E3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3164688B921C48AAB2D0A44FD88E70283">
    <w:name w:val="3164688B921C48AAB2D0A44FD88E70283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6">
    <w:name w:val="A036B78F214F431EB20B8FBF887F45DC6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43A1E9CBC7FC4981979F37F53B7440B94">
    <w:name w:val="43A1E9CBC7FC4981979F37F53B7440B94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EE37EB2544E9461182CA031E7BE2FA9E4">
    <w:name w:val="EE37EB2544E9461182CA031E7BE2FA9E4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3164688B921C48AAB2D0A44FD88E70284">
    <w:name w:val="3164688B921C48AAB2D0A44FD88E70284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7D3A539A5135429D885E7A2CB6957AE2">
    <w:name w:val="7D3A539A5135429D885E7A2CB6957AE2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969E388949824E81B2055B7EBBBC18BE">
    <w:name w:val="969E388949824E81B2055B7EBBBC18BE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7">
    <w:name w:val="A036B78F214F431EB20B8FBF887F45DC7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3164688B921C48AAB2D0A44FD88E70285">
    <w:name w:val="3164688B921C48AAB2D0A44FD88E70285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7D3A539A5135429D885E7A2CB6957AE21">
    <w:name w:val="7D3A539A5135429D885E7A2CB6957AE21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969E388949824E81B2055B7EBBBC18BE1">
    <w:name w:val="969E388949824E81B2055B7EBBBC18BE1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0ECDCC63F3A542438D26B8D0D5B5CDE0">
    <w:name w:val="0ECDCC63F3A542438D26B8D0D5B5CDE0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18211FEEDD1241CBAA340A67A8B69FA2">
    <w:name w:val="18211FEEDD1241CBAA340A67A8B69FA2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8">
    <w:name w:val="A036B78F214F431EB20B8FBF887F45DC8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9">
    <w:name w:val="A036B78F214F431EB20B8FBF887F45DC9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10">
    <w:name w:val="A036B78F214F431EB20B8FBF887F45DC10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11">
    <w:name w:val="A036B78F214F431EB20B8FBF887F45DC11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12">
    <w:name w:val="A036B78F214F431EB20B8FBF887F45DC12"/>
    <w:rsid w:val="0078542F"/>
    <w:pPr>
      <w:spacing w:line="276" w:lineRule="auto"/>
      <w:jc w:val="both"/>
    </w:pPr>
    <w:rPr>
      <w:lang w:val="de-CH" w:eastAsia="en-US"/>
    </w:rPr>
  </w:style>
  <w:style w:type="paragraph" w:customStyle="1" w:styleId="A036B78F214F431EB20B8FBF887F45DC13">
    <w:name w:val="A036B78F214F431EB20B8FBF887F45DC13"/>
    <w:rsid w:val="003448D7"/>
    <w:pPr>
      <w:spacing w:line="276" w:lineRule="auto"/>
      <w:jc w:val="both"/>
    </w:pPr>
    <w:rPr>
      <w:lang w:val="de-CH" w:eastAsia="en-US"/>
    </w:rPr>
  </w:style>
  <w:style w:type="paragraph" w:customStyle="1" w:styleId="D7BC75591F234577844F68BBB6814156">
    <w:name w:val="D7BC75591F234577844F68BBB6814156"/>
    <w:rsid w:val="00305263"/>
    <w:rPr>
      <w:lang w:val="de-CH" w:eastAsia="de-CH"/>
    </w:rPr>
  </w:style>
  <w:style w:type="paragraph" w:customStyle="1" w:styleId="2940B5027FF9449B8899DBBFD4A897EE">
    <w:name w:val="2940B5027FF9449B8899DBBFD4A897EE"/>
    <w:rsid w:val="002B2B69"/>
    <w:rPr>
      <w:lang w:val="de-CH" w:eastAsia="de-CH"/>
    </w:rPr>
  </w:style>
  <w:style w:type="paragraph" w:customStyle="1" w:styleId="FC690651EE6B40BFAAA95D26C3857579">
    <w:name w:val="FC690651EE6B40BFAAA95D26C3857579"/>
    <w:rsid w:val="002B2B69"/>
    <w:rPr>
      <w:lang w:val="de-CH" w:eastAsia="de-CH"/>
    </w:rPr>
  </w:style>
  <w:style w:type="paragraph" w:customStyle="1" w:styleId="3CE2DEFF70054B86A6EEDC39F72EFE42">
    <w:name w:val="3CE2DEFF70054B86A6EEDC39F72EFE42"/>
    <w:rsid w:val="002B2B69"/>
    <w:rPr>
      <w:lang w:val="de-CH" w:eastAsia="de-CH"/>
    </w:rPr>
  </w:style>
  <w:style w:type="paragraph" w:customStyle="1" w:styleId="004AF417120F46B6B41559BCD326CF09">
    <w:name w:val="004AF417120F46B6B41559BCD326CF09"/>
    <w:rsid w:val="002B2B69"/>
    <w:rPr>
      <w:lang w:val="de-CH" w:eastAsia="de-CH"/>
    </w:rPr>
  </w:style>
  <w:style w:type="paragraph" w:customStyle="1" w:styleId="90AF8B4BEC3847A38D5286C712FB0CA5">
    <w:name w:val="90AF8B4BEC3847A38D5286C712FB0CA5"/>
    <w:rsid w:val="002B2B69"/>
    <w:rPr>
      <w:lang w:val="de-CH" w:eastAsia="de-CH"/>
    </w:rPr>
  </w:style>
  <w:style w:type="paragraph" w:customStyle="1" w:styleId="48E42392890242FD85D07E9CC379DB69">
    <w:name w:val="48E42392890242FD85D07E9CC379DB69"/>
    <w:rsid w:val="002B2B69"/>
    <w:rPr>
      <w:lang w:val="de-CH" w:eastAsia="de-CH"/>
    </w:rPr>
  </w:style>
  <w:style w:type="paragraph" w:customStyle="1" w:styleId="23F5BB7A692A4E5590EC21EB4E539312">
    <w:name w:val="23F5BB7A692A4E5590EC21EB4E539312"/>
    <w:rsid w:val="002B2B69"/>
    <w:rPr>
      <w:lang w:val="de-CH" w:eastAsia="de-CH"/>
    </w:rPr>
  </w:style>
  <w:style w:type="paragraph" w:customStyle="1" w:styleId="B296B73DE51D4F799CDC929EB4B959FB">
    <w:name w:val="B296B73DE51D4F799CDC929EB4B959FB"/>
    <w:rsid w:val="002B2B69"/>
    <w:rPr>
      <w:lang w:val="de-CH" w:eastAsia="de-CH"/>
    </w:rPr>
  </w:style>
  <w:style w:type="paragraph" w:customStyle="1" w:styleId="4C1EE4B542374173BD8C603C60632DA0">
    <w:name w:val="4C1EE4B542374173BD8C603C60632DA0"/>
    <w:rsid w:val="002B2B69"/>
    <w:rPr>
      <w:lang w:val="de-CH" w:eastAsia="de-CH"/>
    </w:rPr>
  </w:style>
  <w:style w:type="paragraph" w:customStyle="1" w:styleId="ED3C17FE1A164745AC7F9792E3C5AED9">
    <w:name w:val="ED3C17FE1A164745AC7F9792E3C5AED9"/>
    <w:rsid w:val="00110A24"/>
    <w:rPr>
      <w:lang w:val="de-CH" w:eastAsia="de-CH"/>
    </w:rPr>
  </w:style>
  <w:style w:type="paragraph" w:customStyle="1" w:styleId="22DA50596B4B4514A53AA1DCE33F5BA4">
    <w:name w:val="22DA50596B4B4514A53AA1DCE33F5BA4"/>
    <w:rsid w:val="00110A24"/>
    <w:rPr>
      <w:lang w:val="de-CH" w:eastAsia="de-C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evi Schweiz 1">
      <a:dk1>
        <a:sysClr val="windowText" lastClr="000000"/>
      </a:dk1>
      <a:lt1>
        <a:sysClr val="window" lastClr="FFFFFF"/>
      </a:lt1>
      <a:dk2>
        <a:srgbClr val="323394"/>
      </a:dk2>
      <a:lt2>
        <a:srgbClr val="C41333"/>
      </a:lt2>
      <a:accent1>
        <a:srgbClr val="D53E4F"/>
      </a:accent1>
      <a:accent2>
        <a:srgbClr val="FC8D59"/>
      </a:accent2>
      <a:accent3>
        <a:srgbClr val="FEE08B"/>
      </a:accent3>
      <a:accent4>
        <a:srgbClr val="E6F598"/>
      </a:accent4>
      <a:accent5>
        <a:srgbClr val="99D594"/>
      </a:accent5>
      <a:accent6>
        <a:srgbClr val="3288BD"/>
      </a:accent6>
      <a:hlink>
        <a:srgbClr val="3288BD"/>
      </a:hlink>
      <a:folHlink>
        <a:srgbClr val="3288BD"/>
      </a:folHlink>
    </a:clrScheme>
    <a:fontScheme name="Cevi">
      <a:majorFont>
        <a:latin typeface="Poppins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79B13-0E8E-4549-9712-FA4EA4837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Cevi-Dokument_int_D_v06.dotx</Template>
  <TotalTime>0</TotalTime>
  <Pages>1</Pages>
  <Words>496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Bosshard</dc:creator>
  <cp:keywords>Cevi Schweiz, Dokument</cp:keywords>
  <dc:description/>
  <cp:lastModifiedBy>Flo Stamm</cp:lastModifiedBy>
  <cp:revision>150</cp:revision>
  <cp:lastPrinted>2018-12-21T15:26:00Z</cp:lastPrinted>
  <dcterms:created xsi:type="dcterms:W3CDTF">2018-12-19T10:28:00Z</dcterms:created>
  <dcterms:modified xsi:type="dcterms:W3CDTF">2019-03-01T16:34:00Z</dcterms:modified>
</cp:coreProperties>
</file>