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103F0D" w:rsidRPr="0022517B" w:rsidRDefault="00E177B0" w:rsidP="0022517B">
      <w:pPr>
        <w:pStyle w:val="Titel"/>
      </w:pPr>
      <w:bookmarkStart w:id="0" w:name="OLE_LINK9"/>
      <w:bookmarkStart w:id="1" w:name="_Hlk529353965"/>
      <w:r w:rsidRPr="0022517B">
        <w:t>Projekt</w:t>
      </w:r>
    </w:p>
    <w:p w:rsidR="00103F0D" w:rsidRPr="0022517B" w:rsidRDefault="00E177B0" w:rsidP="0022517B">
      <w:pPr>
        <w:pStyle w:val="Untertitel"/>
      </w:pPr>
      <w:r w:rsidRPr="0022517B">
        <w:t>Name des Projekts</w:t>
      </w:r>
    </w:p>
    <w:p w:rsidR="00B266A3" w:rsidRPr="0022517B" w:rsidRDefault="00E177B0" w:rsidP="0022517B">
      <w:pPr>
        <w:pStyle w:val="berschrift2"/>
      </w:pPr>
      <w:r>
        <w:br/>
      </w:r>
      <w:r w:rsidR="00B266A3" w:rsidRPr="0022517B">
        <w:t>Kontaktperson</w:t>
      </w:r>
    </w:p>
    <w:p w:rsidR="00B266A3" w:rsidRDefault="00B266A3" w:rsidP="0022517B">
      <w:pPr>
        <w:jc w:val="left"/>
      </w:pPr>
      <w:r>
        <w:t>Resort/Abteilung/Gremium</w:t>
      </w:r>
      <w:r>
        <w:br/>
        <w:t xml:space="preserve">Vorname Name v/o </w:t>
      </w:r>
      <w:proofErr w:type="spellStart"/>
      <w:r>
        <w:t>Ceviname</w:t>
      </w:r>
      <w:proofErr w:type="spellEnd"/>
      <w:r>
        <w:br/>
        <w:t xml:space="preserve">Telefon / </w:t>
      </w:r>
      <w:proofErr w:type="spellStart"/>
      <w:r>
        <w:t>Natel</w:t>
      </w:r>
      <w:proofErr w:type="spellEnd"/>
      <w:r>
        <w:br/>
        <w:t>E-Mailadresse</w:t>
      </w:r>
    </w:p>
    <w:p w:rsidR="00103F0D" w:rsidRPr="0022517B" w:rsidRDefault="00E177B0" w:rsidP="0022517B">
      <w:pPr>
        <w:pStyle w:val="berschrift2"/>
      </w:pPr>
      <w:r w:rsidRPr="0022517B">
        <w:t>Beschrieb</w:t>
      </w:r>
    </w:p>
    <w:p w:rsidR="00A67D90" w:rsidRDefault="00E177B0" w:rsidP="0022517B">
      <w:r w:rsidRPr="0022517B">
        <w:t xml:space="preserve">Zwei flinke Boxer jagen die quirlige Eva und ihren Mops durch Sylt. Franz jagt im komplett verwahrlosten Taxi quer durch Bayern. Zwölf Boxkämpfer jagen Viktor quer über den großen </w:t>
      </w:r>
      <w:proofErr w:type="spellStart"/>
      <w:r w:rsidRPr="0022517B">
        <w:t>Sylter</w:t>
      </w:r>
      <w:proofErr w:type="spellEnd"/>
      <w:r w:rsidRPr="0022517B">
        <w:t xml:space="preserve"> Deich. Vogel </w:t>
      </w:r>
      <w:proofErr w:type="spellStart"/>
      <w:r w:rsidRPr="0022517B">
        <w:t>Quax</w:t>
      </w:r>
      <w:proofErr w:type="spellEnd"/>
      <w:r w:rsidRPr="0022517B">
        <w:t xml:space="preserve"> zwickt Johnys Pferd Bim. Sylvia wagt quick den Jux bei Pforzheim. Polyfon zwitschernd aßen </w:t>
      </w:r>
      <w:proofErr w:type="spellStart"/>
      <w:r w:rsidRPr="0022517B">
        <w:t>Mäxchens</w:t>
      </w:r>
      <w:proofErr w:type="spellEnd"/>
      <w:r w:rsidRPr="0022517B">
        <w:t xml:space="preserve"> Vögel Rüben, Joghurt und Quark. "Fix, Schwyz! " quäkt Jürgen blöd vom </w:t>
      </w:r>
      <w:proofErr w:type="spellStart"/>
      <w:r w:rsidRPr="0022517B">
        <w:t>Paß</w:t>
      </w:r>
      <w:proofErr w:type="spellEnd"/>
      <w:r w:rsidRPr="0022517B">
        <w:t xml:space="preserve">. Victor jagt zwölf Boxkämpfer quer über den großen </w:t>
      </w:r>
      <w:proofErr w:type="spellStart"/>
      <w:r w:rsidRPr="0022517B">
        <w:t>Sylter</w:t>
      </w:r>
      <w:proofErr w:type="spellEnd"/>
      <w:r w:rsidRPr="0022517B">
        <w:t xml:space="preserve"> Deich. Falsches Üben von </w:t>
      </w:r>
      <w:proofErr w:type="spellStart"/>
      <w:r w:rsidRPr="0022517B">
        <w:t>Xylophonmusik</w:t>
      </w:r>
      <w:proofErr w:type="spellEnd"/>
      <w:r w:rsidRPr="0022517B">
        <w:t xml:space="preserve"> quält jeden größeren Zwerg.</w:t>
      </w:r>
      <w:r w:rsidR="0022517B">
        <w:br/>
      </w:r>
    </w:p>
    <w:p w:rsidR="00E177B0" w:rsidRDefault="00E177B0" w:rsidP="0022517B">
      <w:pPr>
        <w:pStyle w:val="berschrift2"/>
      </w:pPr>
      <w:r>
        <w:t>Ziele</w:t>
      </w:r>
    </w:p>
    <w:p w:rsidR="00E177B0" w:rsidRPr="0022517B" w:rsidRDefault="00E177B0" w:rsidP="0022517B">
      <w:pPr>
        <w:pStyle w:val="Listenabsatz"/>
        <w:numPr>
          <w:ilvl w:val="0"/>
          <w:numId w:val="31"/>
        </w:numPr>
        <w:rPr>
          <w:rStyle w:val="Buchtitel"/>
          <w:b w:val="0"/>
          <w:bCs w:val="0"/>
          <w:i w:val="0"/>
          <w:iCs w:val="0"/>
        </w:rPr>
      </w:pPr>
      <w:r w:rsidRPr="0022517B">
        <w:rPr>
          <w:rStyle w:val="Buchtitel"/>
          <w:b w:val="0"/>
          <w:bCs w:val="0"/>
          <w:i w:val="0"/>
          <w:iCs w:val="0"/>
        </w:rPr>
        <w:t>Ziel 1</w:t>
      </w:r>
    </w:p>
    <w:p w:rsidR="00E177B0" w:rsidRPr="0022517B" w:rsidRDefault="00E177B0" w:rsidP="0022517B">
      <w:pPr>
        <w:pStyle w:val="Listenabsatz"/>
        <w:numPr>
          <w:ilvl w:val="0"/>
          <w:numId w:val="31"/>
        </w:numPr>
        <w:rPr>
          <w:rStyle w:val="Buchtitel"/>
          <w:b w:val="0"/>
          <w:bCs w:val="0"/>
          <w:i w:val="0"/>
          <w:iCs w:val="0"/>
        </w:rPr>
      </w:pPr>
      <w:r w:rsidRPr="0022517B">
        <w:rPr>
          <w:rStyle w:val="Buchtitel"/>
          <w:b w:val="0"/>
          <w:bCs w:val="0"/>
          <w:i w:val="0"/>
          <w:iCs w:val="0"/>
        </w:rPr>
        <w:t>Ziel 2</w:t>
      </w:r>
    </w:p>
    <w:p w:rsidR="00E177B0" w:rsidRPr="0022517B" w:rsidRDefault="00E177B0" w:rsidP="0022517B">
      <w:pPr>
        <w:pStyle w:val="Listenabsatz"/>
        <w:numPr>
          <w:ilvl w:val="0"/>
          <w:numId w:val="31"/>
        </w:numPr>
        <w:rPr>
          <w:rStyle w:val="Buchtitel"/>
          <w:b w:val="0"/>
          <w:bCs w:val="0"/>
          <w:i w:val="0"/>
          <w:iCs w:val="0"/>
        </w:rPr>
      </w:pPr>
      <w:r w:rsidRPr="0022517B">
        <w:rPr>
          <w:rStyle w:val="Buchtitel"/>
          <w:b w:val="0"/>
          <w:bCs w:val="0"/>
          <w:i w:val="0"/>
          <w:iCs w:val="0"/>
        </w:rPr>
        <w:t>Ziel 3</w:t>
      </w:r>
    </w:p>
    <w:p w:rsidR="00A67D90" w:rsidRDefault="00A67D90" w:rsidP="0022517B">
      <w:pPr>
        <w:pStyle w:val="Listenabsatz"/>
      </w:pPr>
    </w:p>
    <w:p w:rsidR="00A67D90" w:rsidRDefault="00A67D90" w:rsidP="0022517B">
      <w:pPr>
        <w:pStyle w:val="berschrift2"/>
      </w:pPr>
      <w:r>
        <w:t>REsort / Aufgabenteilung</w:t>
      </w:r>
    </w:p>
    <w:p w:rsidR="00A67D90" w:rsidRDefault="0022517B" w:rsidP="0022517B">
      <w:r>
        <w:t xml:space="preserve">Küche: </w:t>
      </w:r>
      <w:proofErr w:type="spellStart"/>
      <w:r>
        <w:t>Ceviname</w:t>
      </w:r>
      <w:proofErr w:type="spellEnd"/>
    </w:p>
    <w:p w:rsidR="00A67D90" w:rsidRDefault="0022517B" w:rsidP="0022517B">
      <w:r>
        <w:t xml:space="preserve">Programm: </w:t>
      </w:r>
      <w:proofErr w:type="spellStart"/>
      <w:r>
        <w:t>Ceviname</w:t>
      </w:r>
      <w:proofErr w:type="spellEnd"/>
    </w:p>
    <w:p w:rsidR="00A67D90" w:rsidRDefault="0022517B" w:rsidP="0022517B">
      <w:r>
        <w:t xml:space="preserve">Sicherheit: </w:t>
      </w:r>
      <w:proofErr w:type="spellStart"/>
      <w:r>
        <w:t>Ceviname</w:t>
      </w:r>
      <w:proofErr w:type="spellEnd"/>
    </w:p>
    <w:p w:rsidR="00E177B0" w:rsidRDefault="00E177B0" w:rsidP="0022517B"/>
    <w:p w:rsidR="00E177B0" w:rsidRDefault="007E478B" w:rsidP="0022517B">
      <w:pPr>
        <w:pStyle w:val="berschrift2"/>
      </w:pPr>
      <w:r>
        <w:lastRenderedPageBreak/>
        <w:t>zeit</w:t>
      </w:r>
      <w:r w:rsidR="00E177B0">
        <w:t>planung</w:t>
      </w:r>
      <w:r>
        <w:br/>
      </w: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2122"/>
        <w:gridCol w:w="1417"/>
        <w:gridCol w:w="1559"/>
        <w:gridCol w:w="5103"/>
      </w:tblGrid>
      <w:tr w:rsidR="007E478B" w:rsidTr="00C94542">
        <w:tc>
          <w:tcPr>
            <w:tcW w:w="2122" w:type="dxa"/>
          </w:tcPr>
          <w:p w:rsidR="007E478B" w:rsidRPr="007E478B" w:rsidRDefault="007E478B" w:rsidP="0022517B">
            <w:r w:rsidRPr="007E478B">
              <w:t>Meilenstein</w:t>
            </w:r>
          </w:p>
        </w:tc>
        <w:tc>
          <w:tcPr>
            <w:tcW w:w="1417" w:type="dxa"/>
          </w:tcPr>
          <w:p w:rsidR="007E478B" w:rsidRPr="007E478B" w:rsidRDefault="007E478B" w:rsidP="0022517B">
            <w:r w:rsidRPr="007E478B">
              <w:t>Datum</w:t>
            </w:r>
          </w:p>
        </w:tc>
        <w:tc>
          <w:tcPr>
            <w:tcW w:w="1559" w:type="dxa"/>
          </w:tcPr>
          <w:p w:rsidR="007E478B" w:rsidRPr="007E478B" w:rsidRDefault="007E478B" w:rsidP="0022517B">
            <w:r>
              <w:t>Zuständigkeit</w:t>
            </w:r>
          </w:p>
        </w:tc>
        <w:tc>
          <w:tcPr>
            <w:tcW w:w="5103" w:type="dxa"/>
          </w:tcPr>
          <w:p w:rsidR="007E478B" w:rsidRPr="007E478B" w:rsidRDefault="007E478B" w:rsidP="0022517B">
            <w:r w:rsidRPr="007E478B">
              <w:t>Beschrieb</w:t>
            </w:r>
          </w:p>
        </w:tc>
      </w:tr>
      <w:tr w:rsidR="007E478B" w:rsidTr="00C94542">
        <w:tc>
          <w:tcPr>
            <w:tcW w:w="2122" w:type="dxa"/>
          </w:tcPr>
          <w:p w:rsidR="007E478B" w:rsidRDefault="007E478B" w:rsidP="0022517B">
            <w:r>
              <w:t>Planung</w:t>
            </w:r>
          </w:p>
        </w:tc>
        <w:tc>
          <w:tcPr>
            <w:tcW w:w="1417" w:type="dxa"/>
          </w:tcPr>
          <w:p w:rsidR="007E478B" w:rsidRDefault="007E478B" w:rsidP="0022517B">
            <w:r>
              <w:t>13.06.2019</w:t>
            </w:r>
          </w:p>
        </w:tc>
        <w:tc>
          <w:tcPr>
            <w:tcW w:w="1559" w:type="dxa"/>
          </w:tcPr>
          <w:p w:rsidR="007E478B" w:rsidRDefault="007E478B" w:rsidP="0022517B"/>
        </w:tc>
        <w:tc>
          <w:tcPr>
            <w:tcW w:w="5103" w:type="dxa"/>
          </w:tcPr>
          <w:p w:rsidR="007E478B" w:rsidRDefault="007E478B" w:rsidP="0022517B">
            <w:r>
              <w:t>Abschluss der Planung / Erstellen des Projektbeschriebs</w:t>
            </w:r>
          </w:p>
        </w:tc>
      </w:tr>
      <w:tr w:rsidR="007E478B" w:rsidTr="00C94542">
        <w:tc>
          <w:tcPr>
            <w:tcW w:w="2122" w:type="dxa"/>
          </w:tcPr>
          <w:p w:rsidR="007E478B" w:rsidRDefault="007E478B" w:rsidP="0022517B">
            <w:r>
              <w:t>Budget</w:t>
            </w:r>
          </w:p>
        </w:tc>
        <w:tc>
          <w:tcPr>
            <w:tcW w:w="1417" w:type="dxa"/>
          </w:tcPr>
          <w:p w:rsidR="007E478B" w:rsidRDefault="0022517B" w:rsidP="0022517B">
            <w:r>
              <w:t>13.07.2019</w:t>
            </w:r>
          </w:p>
        </w:tc>
        <w:tc>
          <w:tcPr>
            <w:tcW w:w="1559" w:type="dxa"/>
          </w:tcPr>
          <w:p w:rsidR="007E478B" w:rsidRDefault="007E478B" w:rsidP="0022517B"/>
        </w:tc>
        <w:tc>
          <w:tcPr>
            <w:tcW w:w="5103" w:type="dxa"/>
          </w:tcPr>
          <w:p w:rsidR="007E478B" w:rsidRDefault="007E478B" w:rsidP="0022517B">
            <w:r>
              <w:t>Erstellen des Budget</w:t>
            </w:r>
            <w:r w:rsidR="00BC78D8">
              <w:t>s</w:t>
            </w:r>
          </w:p>
        </w:tc>
      </w:tr>
      <w:tr w:rsidR="007E478B" w:rsidTr="00C94542">
        <w:tc>
          <w:tcPr>
            <w:tcW w:w="2122" w:type="dxa"/>
          </w:tcPr>
          <w:p w:rsidR="007E478B" w:rsidRDefault="007E478B" w:rsidP="0022517B">
            <w:r>
              <w:t>Projektphase 1</w:t>
            </w:r>
          </w:p>
        </w:tc>
        <w:tc>
          <w:tcPr>
            <w:tcW w:w="1417" w:type="dxa"/>
          </w:tcPr>
          <w:p w:rsidR="007E478B" w:rsidRDefault="0022517B" w:rsidP="0022517B">
            <w:r>
              <w:t>13.10.2019</w:t>
            </w:r>
          </w:p>
        </w:tc>
        <w:tc>
          <w:tcPr>
            <w:tcW w:w="1559" w:type="dxa"/>
          </w:tcPr>
          <w:p w:rsidR="007E478B" w:rsidRDefault="007E478B" w:rsidP="0022517B"/>
        </w:tc>
        <w:tc>
          <w:tcPr>
            <w:tcW w:w="5103" w:type="dxa"/>
          </w:tcPr>
          <w:p w:rsidR="007E478B" w:rsidRDefault="007E478B" w:rsidP="0022517B">
            <w:r>
              <w:t>z.B. Abklärung …</w:t>
            </w:r>
          </w:p>
        </w:tc>
      </w:tr>
      <w:tr w:rsidR="00A67D90" w:rsidTr="00C94542">
        <w:tc>
          <w:tcPr>
            <w:tcW w:w="2122" w:type="dxa"/>
          </w:tcPr>
          <w:p w:rsidR="00A67D90" w:rsidRDefault="00A67D90" w:rsidP="0022517B">
            <w:r>
              <w:t>Organisation</w:t>
            </w:r>
          </w:p>
        </w:tc>
        <w:tc>
          <w:tcPr>
            <w:tcW w:w="1417" w:type="dxa"/>
          </w:tcPr>
          <w:p w:rsidR="00A67D90" w:rsidRDefault="0022517B" w:rsidP="0022517B">
            <w:r>
              <w:t>13.11.2019</w:t>
            </w:r>
          </w:p>
        </w:tc>
        <w:tc>
          <w:tcPr>
            <w:tcW w:w="1559" w:type="dxa"/>
          </w:tcPr>
          <w:p w:rsidR="00A67D90" w:rsidRDefault="00A67D90" w:rsidP="0022517B"/>
        </w:tc>
        <w:tc>
          <w:tcPr>
            <w:tcW w:w="5103" w:type="dxa"/>
          </w:tcPr>
          <w:p w:rsidR="00A67D90" w:rsidRDefault="00A67D90" w:rsidP="0022517B">
            <w:r>
              <w:t>Bis wann muss XY organisiert sein?</w:t>
            </w:r>
          </w:p>
        </w:tc>
      </w:tr>
      <w:tr w:rsidR="00A67D90" w:rsidTr="00C94542">
        <w:tc>
          <w:tcPr>
            <w:tcW w:w="2122" w:type="dxa"/>
          </w:tcPr>
          <w:p w:rsidR="00A67D90" w:rsidRDefault="00A67D90" w:rsidP="0022517B">
            <w:r>
              <w:t>Vorbereitungen Event</w:t>
            </w:r>
          </w:p>
        </w:tc>
        <w:tc>
          <w:tcPr>
            <w:tcW w:w="1417" w:type="dxa"/>
          </w:tcPr>
          <w:p w:rsidR="00A67D90" w:rsidRDefault="0022517B" w:rsidP="0022517B">
            <w:r>
              <w:t>13.03.2020</w:t>
            </w:r>
          </w:p>
        </w:tc>
        <w:tc>
          <w:tcPr>
            <w:tcW w:w="1559" w:type="dxa"/>
          </w:tcPr>
          <w:p w:rsidR="00A67D90" w:rsidRDefault="00A67D90" w:rsidP="0022517B"/>
        </w:tc>
        <w:tc>
          <w:tcPr>
            <w:tcW w:w="5103" w:type="dxa"/>
          </w:tcPr>
          <w:p w:rsidR="00A67D90" w:rsidRDefault="00A67D90" w:rsidP="0022517B">
            <w:r>
              <w:t>@</w:t>
            </w:r>
            <w:proofErr w:type="spellStart"/>
            <w:r>
              <w:t>Ceviname</w:t>
            </w:r>
            <w:proofErr w:type="spellEnd"/>
            <w:r>
              <w:t xml:space="preserve"> Bewilligungen einholen</w:t>
            </w:r>
          </w:p>
        </w:tc>
      </w:tr>
      <w:tr w:rsidR="00A67D90" w:rsidTr="00C94542">
        <w:tc>
          <w:tcPr>
            <w:tcW w:w="2122" w:type="dxa"/>
          </w:tcPr>
          <w:p w:rsidR="00A67D90" w:rsidRDefault="00A67D90" w:rsidP="0022517B">
            <w:r>
              <w:t xml:space="preserve">Event </w:t>
            </w:r>
          </w:p>
        </w:tc>
        <w:tc>
          <w:tcPr>
            <w:tcW w:w="1417" w:type="dxa"/>
          </w:tcPr>
          <w:p w:rsidR="00A67D90" w:rsidRDefault="0022517B" w:rsidP="0022517B">
            <w:r>
              <w:t>14.04.2020</w:t>
            </w:r>
          </w:p>
        </w:tc>
        <w:tc>
          <w:tcPr>
            <w:tcW w:w="1559" w:type="dxa"/>
          </w:tcPr>
          <w:p w:rsidR="00A67D90" w:rsidRDefault="00A67D90" w:rsidP="0022517B"/>
        </w:tc>
        <w:tc>
          <w:tcPr>
            <w:tcW w:w="5103" w:type="dxa"/>
          </w:tcPr>
          <w:p w:rsidR="00A67D90" w:rsidRDefault="00A67D90" w:rsidP="0022517B">
            <w:r>
              <w:t>Durchfü</w:t>
            </w:r>
            <w:r w:rsidR="00BC78D8">
              <w:t>h</w:t>
            </w:r>
            <w:r>
              <w:t>ru</w:t>
            </w:r>
            <w:r w:rsidR="00BC78D8">
              <w:t>ng</w:t>
            </w:r>
          </w:p>
        </w:tc>
      </w:tr>
      <w:tr w:rsidR="00A67D90" w:rsidTr="00C94542">
        <w:tc>
          <w:tcPr>
            <w:tcW w:w="2122" w:type="dxa"/>
          </w:tcPr>
          <w:p w:rsidR="00A67D90" w:rsidRDefault="00A67D90" w:rsidP="0022517B">
            <w:r>
              <w:t>Aufräumen</w:t>
            </w:r>
          </w:p>
        </w:tc>
        <w:tc>
          <w:tcPr>
            <w:tcW w:w="1417" w:type="dxa"/>
          </w:tcPr>
          <w:p w:rsidR="00A67D90" w:rsidRDefault="0022517B" w:rsidP="0022517B">
            <w:r>
              <w:t>15.04.2020</w:t>
            </w:r>
          </w:p>
        </w:tc>
        <w:tc>
          <w:tcPr>
            <w:tcW w:w="1559" w:type="dxa"/>
          </w:tcPr>
          <w:p w:rsidR="00A67D90" w:rsidRDefault="00A67D90" w:rsidP="0022517B"/>
        </w:tc>
        <w:tc>
          <w:tcPr>
            <w:tcW w:w="5103" w:type="dxa"/>
          </w:tcPr>
          <w:p w:rsidR="00A67D90" w:rsidRDefault="00A67D90" w:rsidP="0022517B">
            <w:r>
              <w:t>Alle aufräumen</w:t>
            </w:r>
          </w:p>
          <w:p w:rsidR="00A67D90" w:rsidRDefault="00A67D90" w:rsidP="0022517B">
            <w:r>
              <w:t>@</w:t>
            </w:r>
            <w:proofErr w:type="spellStart"/>
            <w:r>
              <w:t>Ceviname</w:t>
            </w:r>
            <w:proofErr w:type="spellEnd"/>
            <w:r>
              <w:t xml:space="preserve"> Material zurück bringen</w:t>
            </w:r>
          </w:p>
        </w:tc>
      </w:tr>
      <w:tr w:rsidR="00C94542" w:rsidTr="00C94542">
        <w:tc>
          <w:tcPr>
            <w:tcW w:w="2122" w:type="dxa"/>
          </w:tcPr>
          <w:p w:rsidR="00C94542" w:rsidRDefault="00C94542" w:rsidP="0022517B">
            <w:r>
              <w:t>Externe verdanken</w:t>
            </w:r>
          </w:p>
        </w:tc>
        <w:tc>
          <w:tcPr>
            <w:tcW w:w="1417" w:type="dxa"/>
          </w:tcPr>
          <w:p w:rsidR="00C94542" w:rsidRDefault="00C94542" w:rsidP="0022517B">
            <w:r>
              <w:t>30.04.2020</w:t>
            </w:r>
          </w:p>
        </w:tc>
        <w:tc>
          <w:tcPr>
            <w:tcW w:w="1559" w:type="dxa"/>
          </w:tcPr>
          <w:p w:rsidR="00C94542" w:rsidRDefault="00C94542" w:rsidP="0022517B"/>
        </w:tc>
        <w:tc>
          <w:tcPr>
            <w:tcW w:w="5103" w:type="dxa"/>
          </w:tcPr>
          <w:p w:rsidR="00C94542" w:rsidRDefault="00C94542" w:rsidP="0022517B">
            <w:r>
              <w:t>@Ceviname</w:t>
            </w:r>
          </w:p>
        </w:tc>
      </w:tr>
      <w:tr w:rsidR="00A67D90" w:rsidTr="00C94542">
        <w:tc>
          <w:tcPr>
            <w:tcW w:w="2122" w:type="dxa"/>
          </w:tcPr>
          <w:p w:rsidR="00A67D90" w:rsidRDefault="00A67D90" w:rsidP="0022517B">
            <w:r>
              <w:t>Abrech</w:t>
            </w:r>
            <w:r w:rsidR="00BC78D8">
              <w:t>n</w:t>
            </w:r>
            <w:r>
              <w:t>ung</w:t>
            </w:r>
          </w:p>
        </w:tc>
        <w:tc>
          <w:tcPr>
            <w:tcW w:w="1417" w:type="dxa"/>
          </w:tcPr>
          <w:p w:rsidR="00A67D90" w:rsidRDefault="0022517B" w:rsidP="0022517B">
            <w:r>
              <w:t>03.05.2020</w:t>
            </w:r>
          </w:p>
        </w:tc>
        <w:tc>
          <w:tcPr>
            <w:tcW w:w="1559" w:type="dxa"/>
          </w:tcPr>
          <w:p w:rsidR="00A67D90" w:rsidRDefault="00A67D90" w:rsidP="0022517B"/>
        </w:tc>
        <w:tc>
          <w:tcPr>
            <w:tcW w:w="5103" w:type="dxa"/>
          </w:tcPr>
          <w:p w:rsidR="00A67D90" w:rsidRDefault="00A67D90" w:rsidP="0022517B">
            <w:r>
              <w:t>@</w:t>
            </w:r>
            <w:proofErr w:type="spellStart"/>
            <w:r>
              <w:t>Ceviname</w:t>
            </w:r>
            <w:proofErr w:type="spellEnd"/>
            <w:r>
              <w:t xml:space="preserve"> Abrech</w:t>
            </w:r>
            <w:r w:rsidR="00BC78D8">
              <w:t>n</w:t>
            </w:r>
            <w:r>
              <w:t>ung machen</w:t>
            </w:r>
          </w:p>
        </w:tc>
      </w:tr>
      <w:tr w:rsidR="00A67D90" w:rsidTr="00C94542">
        <w:tc>
          <w:tcPr>
            <w:tcW w:w="2122" w:type="dxa"/>
          </w:tcPr>
          <w:p w:rsidR="00A67D90" w:rsidRDefault="00A67D90" w:rsidP="0022517B">
            <w:r>
              <w:t>Auswertung</w:t>
            </w:r>
          </w:p>
        </w:tc>
        <w:tc>
          <w:tcPr>
            <w:tcW w:w="1417" w:type="dxa"/>
          </w:tcPr>
          <w:p w:rsidR="00A67D90" w:rsidRDefault="0022517B" w:rsidP="0022517B">
            <w:r>
              <w:t>05.05.2020</w:t>
            </w:r>
          </w:p>
        </w:tc>
        <w:tc>
          <w:tcPr>
            <w:tcW w:w="1559" w:type="dxa"/>
          </w:tcPr>
          <w:p w:rsidR="00A67D90" w:rsidRDefault="00A67D90" w:rsidP="0022517B"/>
        </w:tc>
        <w:tc>
          <w:tcPr>
            <w:tcW w:w="5103" w:type="dxa"/>
          </w:tcPr>
          <w:p w:rsidR="00A67D90" w:rsidRDefault="00A67D90" w:rsidP="0022517B">
            <w:r>
              <w:t xml:space="preserve">Gemeinsame Auswertung + </w:t>
            </w:r>
            <w:proofErr w:type="spellStart"/>
            <w:r>
              <w:t>Z</w:t>
            </w:r>
            <w:r w:rsidR="00BC78D8">
              <w:t>‘</w:t>
            </w:r>
            <w:r>
              <w:t>Nacht</w:t>
            </w:r>
            <w:proofErr w:type="spellEnd"/>
          </w:p>
        </w:tc>
      </w:tr>
    </w:tbl>
    <w:p w:rsidR="00E177B0" w:rsidRPr="00E177B0" w:rsidRDefault="00E177B0" w:rsidP="0022517B"/>
    <w:p w:rsidR="0022517B" w:rsidRDefault="0022517B">
      <w:pPr>
        <w:spacing w:before="0" w:after="160" w:line="259" w:lineRule="auto"/>
        <w:jc w:val="left"/>
        <w:textboxTightWrap w:val="none"/>
        <w:rPr>
          <w:rFonts w:ascii="Arial Black" w:eastAsiaTheme="majorEastAsia" w:hAnsi="Arial Black" w:cstheme="majorBidi"/>
          <w:b/>
          <w:bCs/>
          <w:caps/>
          <w:color w:val="262626" w:themeColor="text1" w:themeTint="D9"/>
          <w:sz w:val="28"/>
          <w:szCs w:val="28"/>
        </w:rPr>
      </w:pPr>
      <w:r>
        <w:br w:type="page"/>
      </w:r>
    </w:p>
    <w:p w:rsidR="00957D6F" w:rsidRDefault="00957D6F" w:rsidP="0022517B">
      <w:pPr>
        <w:pStyle w:val="berschrift2"/>
      </w:pPr>
      <w:r>
        <w:lastRenderedPageBreak/>
        <w:t>Budget</w:t>
      </w:r>
      <w:r>
        <w:br/>
      </w:r>
    </w:p>
    <w:p w:rsidR="00E40624" w:rsidRPr="00E40624" w:rsidRDefault="00E40624" w:rsidP="00E40624">
      <w:pPr>
        <w:pStyle w:val="Listenabsatz"/>
        <w:numPr>
          <w:ilvl w:val="0"/>
          <w:numId w:val="33"/>
        </w:numPr>
        <w:rPr>
          <w:lang w:val="de-CH"/>
        </w:rPr>
      </w:pPr>
      <w:r w:rsidRPr="00E40624">
        <w:rPr>
          <w:lang w:val="de-CH"/>
        </w:rPr>
        <w:t>Tipp, Budget im Excel machen</w:t>
      </w: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8359"/>
        <w:gridCol w:w="1842"/>
      </w:tblGrid>
      <w:tr w:rsidR="00957D6F" w:rsidRPr="007E478B" w:rsidTr="00957D6F">
        <w:tc>
          <w:tcPr>
            <w:tcW w:w="8359" w:type="dxa"/>
          </w:tcPr>
          <w:p w:rsidR="00957D6F" w:rsidRPr="007E478B" w:rsidRDefault="00957D6F" w:rsidP="0022517B">
            <w:r>
              <w:t>Aufwand</w:t>
            </w:r>
          </w:p>
        </w:tc>
        <w:tc>
          <w:tcPr>
            <w:tcW w:w="1842" w:type="dxa"/>
          </w:tcPr>
          <w:p w:rsidR="00957D6F" w:rsidRPr="007E478B" w:rsidRDefault="00957D6F" w:rsidP="0022517B">
            <w:r>
              <w:t>In Fr.</w:t>
            </w:r>
          </w:p>
        </w:tc>
      </w:tr>
      <w:tr w:rsidR="00957D6F" w:rsidTr="00957D6F">
        <w:tc>
          <w:tcPr>
            <w:tcW w:w="8359" w:type="dxa"/>
          </w:tcPr>
          <w:p w:rsidR="00957D6F" w:rsidRDefault="00957D6F" w:rsidP="0022517B">
            <w:r>
              <w:t>Material</w:t>
            </w:r>
          </w:p>
        </w:tc>
        <w:tc>
          <w:tcPr>
            <w:tcW w:w="1842" w:type="dxa"/>
          </w:tcPr>
          <w:p w:rsidR="00957D6F" w:rsidRDefault="00957D6F" w:rsidP="0022517B">
            <w:proofErr w:type="spellStart"/>
            <w:r>
              <w:t>xxx.xx</w:t>
            </w:r>
            <w:proofErr w:type="spellEnd"/>
            <w:r>
              <w:t xml:space="preserve"> </w:t>
            </w:r>
          </w:p>
        </w:tc>
      </w:tr>
      <w:tr w:rsidR="00957D6F" w:rsidTr="00957D6F">
        <w:tc>
          <w:tcPr>
            <w:tcW w:w="8359" w:type="dxa"/>
          </w:tcPr>
          <w:p w:rsidR="00957D6F" w:rsidRDefault="00957D6F" w:rsidP="0022517B"/>
        </w:tc>
        <w:tc>
          <w:tcPr>
            <w:tcW w:w="1842" w:type="dxa"/>
          </w:tcPr>
          <w:p w:rsidR="00957D6F" w:rsidRDefault="00957D6F" w:rsidP="0022517B"/>
        </w:tc>
      </w:tr>
      <w:tr w:rsidR="00957D6F" w:rsidTr="00957D6F">
        <w:tc>
          <w:tcPr>
            <w:tcW w:w="8359" w:type="dxa"/>
          </w:tcPr>
          <w:p w:rsidR="00957D6F" w:rsidRDefault="00957D6F" w:rsidP="0022517B">
            <w:r>
              <w:t>Ertrag</w:t>
            </w:r>
          </w:p>
        </w:tc>
        <w:tc>
          <w:tcPr>
            <w:tcW w:w="1842" w:type="dxa"/>
          </w:tcPr>
          <w:p w:rsidR="00957D6F" w:rsidRDefault="00957D6F" w:rsidP="0022517B"/>
        </w:tc>
      </w:tr>
      <w:tr w:rsidR="00957D6F" w:rsidTr="00957D6F">
        <w:tc>
          <w:tcPr>
            <w:tcW w:w="8359" w:type="dxa"/>
          </w:tcPr>
          <w:p w:rsidR="00957D6F" w:rsidRPr="00586A10" w:rsidRDefault="00586A10" w:rsidP="0022517B">
            <w:r w:rsidRPr="00586A10">
              <w:t>Voraussichtlicher Gewinn</w:t>
            </w:r>
          </w:p>
        </w:tc>
        <w:tc>
          <w:tcPr>
            <w:tcW w:w="1842" w:type="dxa"/>
          </w:tcPr>
          <w:p w:rsidR="00957D6F" w:rsidRPr="00586A10" w:rsidRDefault="00586A10" w:rsidP="0022517B">
            <w:proofErr w:type="spellStart"/>
            <w:r w:rsidRPr="00586A10">
              <w:t>xxx.xx</w:t>
            </w:r>
            <w:proofErr w:type="spellEnd"/>
          </w:p>
        </w:tc>
      </w:tr>
      <w:tr w:rsidR="00586A10" w:rsidTr="00586A10">
        <w:tc>
          <w:tcPr>
            <w:tcW w:w="8359" w:type="dxa"/>
          </w:tcPr>
          <w:p w:rsidR="00586A10" w:rsidRDefault="00586A10" w:rsidP="0022517B">
            <w:r>
              <w:t>Gewinn / Verlust</w:t>
            </w:r>
          </w:p>
        </w:tc>
        <w:tc>
          <w:tcPr>
            <w:tcW w:w="1842" w:type="dxa"/>
            <w:shd w:val="clear" w:color="auto" w:fill="FDD1BC" w:themeFill="accent2" w:themeFillTint="66"/>
          </w:tcPr>
          <w:p w:rsidR="00586A10" w:rsidRDefault="00586A10" w:rsidP="0022517B">
            <w:proofErr w:type="spellStart"/>
            <w:r>
              <w:t>xxx.xx</w:t>
            </w:r>
            <w:proofErr w:type="spellEnd"/>
          </w:p>
        </w:tc>
      </w:tr>
    </w:tbl>
    <w:p w:rsidR="00957D6F" w:rsidRDefault="00957D6F" w:rsidP="0022517B"/>
    <w:p w:rsidR="00F42866" w:rsidRPr="00F42866" w:rsidRDefault="00F42866" w:rsidP="0022517B">
      <w:pPr>
        <w:pStyle w:val="berschrift2"/>
        <w:rPr>
          <w:lang w:val="en-US"/>
        </w:rPr>
      </w:pPr>
      <w:r w:rsidRPr="00F42866">
        <w:rPr>
          <w:lang w:val="en-US"/>
        </w:rPr>
        <w:t xml:space="preserve">Protokoll </w:t>
      </w:r>
    </w:p>
    <w:p w:rsidR="00F42866" w:rsidRDefault="00F42866" w:rsidP="0022517B">
      <w:pPr>
        <w:rPr>
          <w:lang w:val="de-CH"/>
        </w:rPr>
      </w:pPr>
      <w:r w:rsidRPr="00F42866">
        <w:rPr>
          <w:lang w:val="de-CH"/>
        </w:rPr>
        <w:t>27.03.2019 – Projektbeschrieb erstellt</w:t>
      </w:r>
      <w:r>
        <w:rPr>
          <w:lang w:val="de-CH"/>
        </w:rPr>
        <w:t xml:space="preserve"> / Zorka</w:t>
      </w:r>
    </w:p>
    <w:p w:rsidR="00F42866" w:rsidRDefault="00F42866" w:rsidP="0022517B">
      <w:pPr>
        <w:rPr>
          <w:lang w:val="de-CH"/>
        </w:rPr>
      </w:pPr>
      <w:r>
        <w:rPr>
          <w:lang w:val="de-CH"/>
        </w:rPr>
        <w:t>27.03.2019 – Versendet an RL zur Durchsicht</w:t>
      </w:r>
      <w:r w:rsidR="00BF444B">
        <w:rPr>
          <w:lang w:val="de-CH"/>
        </w:rPr>
        <w:t>. / Zorka</w:t>
      </w:r>
    </w:p>
    <w:p w:rsidR="00BC78D8" w:rsidRPr="00E40624" w:rsidRDefault="00BC78D8" w:rsidP="0022517B">
      <w:pPr>
        <w:rPr>
          <w:lang w:val="en-US"/>
        </w:rPr>
      </w:pPr>
      <w:r w:rsidRPr="00E40624">
        <w:rPr>
          <w:lang w:val="en-US"/>
        </w:rPr>
        <w:t xml:space="preserve">16.09.2019 – </w:t>
      </w:r>
      <w:proofErr w:type="spellStart"/>
      <w:r w:rsidRPr="00E40624">
        <w:rPr>
          <w:lang w:val="en-US"/>
        </w:rPr>
        <w:t>Gegengelesen</w:t>
      </w:r>
      <w:proofErr w:type="spellEnd"/>
      <w:r w:rsidRPr="00E40624">
        <w:rPr>
          <w:lang w:val="en-US"/>
        </w:rPr>
        <w:t xml:space="preserve"> / </w:t>
      </w:r>
      <w:proofErr w:type="spellStart"/>
      <w:r w:rsidRPr="00E40624">
        <w:rPr>
          <w:lang w:val="en-US"/>
        </w:rPr>
        <w:t>Merian</w:t>
      </w:r>
      <w:proofErr w:type="spellEnd"/>
    </w:p>
    <w:p w:rsidR="00BF444B" w:rsidRPr="00E40624" w:rsidRDefault="00BF444B" w:rsidP="0022517B">
      <w:pPr>
        <w:rPr>
          <w:lang w:val="en-US"/>
        </w:rPr>
      </w:pPr>
    </w:p>
    <w:p w:rsidR="00F42866" w:rsidRPr="00A67D90" w:rsidRDefault="00F42866" w:rsidP="0022517B">
      <w:pPr>
        <w:pStyle w:val="berschrift2"/>
        <w:rPr>
          <w:lang w:val="en-US"/>
        </w:rPr>
      </w:pPr>
      <w:r w:rsidRPr="00A67D90">
        <w:rPr>
          <w:lang w:val="en-US"/>
        </w:rPr>
        <w:t>To Do Liste</w:t>
      </w:r>
    </w:p>
    <w:p w:rsidR="00F42866" w:rsidRPr="00F42866" w:rsidRDefault="00F42866" w:rsidP="0022517B">
      <w:pPr>
        <w:rPr>
          <w:lang w:val="en-US"/>
        </w:rPr>
      </w:pPr>
      <w:r w:rsidRPr="00F42866">
        <w:rPr>
          <w:lang w:val="en-US"/>
        </w:rPr>
        <w:t>@Name: To Do 1</w:t>
      </w:r>
    </w:p>
    <w:p w:rsidR="00F42866" w:rsidRDefault="00F42866" w:rsidP="0022517B">
      <w:pPr>
        <w:rPr>
          <w:lang w:val="en-US"/>
        </w:rPr>
      </w:pPr>
      <w:r>
        <w:rPr>
          <w:lang w:val="en-US"/>
        </w:rPr>
        <w:t>@Name: To Do 2</w:t>
      </w:r>
    </w:p>
    <w:p w:rsidR="00E177B0" w:rsidRPr="00F42866" w:rsidRDefault="00E177B0" w:rsidP="0022517B">
      <w:pPr>
        <w:rPr>
          <w:lang w:val="en-US"/>
        </w:rPr>
      </w:pPr>
    </w:p>
    <w:p w:rsidR="00957D6F" w:rsidRDefault="00957D6F" w:rsidP="0022517B">
      <w:pPr>
        <w:rPr>
          <w:lang w:val="en-US"/>
        </w:rPr>
      </w:pPr>
    </w:p>
    <w:p w:rsidR="005B04DA" w:rsidRDefault="005B04DA" w:rsidP="0022517B">
      <w:pPr>
        <w:rPr>
          <w:lang w:val="en-US"/>
        </w:rPr>
      </w:pPr>
    </w:p>
    <w:p w:rsidR="005B04DA" w:rsidRDefault="005B04DA" w:rsidP="0022517B">
      <w:pPr>
        <w:rPr>
          <w:lang w:val="en-US"/>
        </w:rPr>
      </w:pPr>
    </w:p>
    <w:p w:rsidR="005B04DA" w:rsidRPr="00F42866" w:rsidRDefault="005B04DA" w:rsidP="0022517B">
      <w:pPr>
        <w:rPr>
          <w:lang w:val="en-US"/>
        </w:rPr>
      </w:pPr>
    </w:p>
    <w:bookmarkEnd w:id="0"/>
    <w:p w:rsidR="00872178" w:rsidRPr="00103F0D" w:rsidRDefault="00103F0D" w:rsidP="0022517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1" layoutInCell="1" allowOverlap="1" wp14:anchorId="06A4875F" wp14:editId="70EA0194">
            <wp:simplePos x="0" y="0"/>
            <wp:positionH relativeFrom="column">
              <wp:posOffset>-521335</wp:posOffset>
            </wp:positionH>
            <wp:positionV relativeFrom="paragraph">
              <wp:posOffset>6818630</wp:posOffset>
            </wp:positionV>
            <wp:extent cx="7560945" cy="3322320"/>
            <wp:effectExtent l="0" t="0" r="0" b="508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_Historie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1"/>
      <w:bookmarkEnd w:id="2"/>
    </w:p>
    <w:sectPr w:rsidR="00872178" w:rsidRPr="00103F0D" w:rsidSect="008351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851" w:bottom="964" w:left="851" w:header="0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E6D" w:rsidRDefault="00613E6D" w:rsidP="0022517B">
      <w:r>
        <w:separator/>
      </w:r>
    </w:p>
  </w:endnote>
  <w:endnote w:type="continuationSeparator" w:id="0">
    <w:p w:rsidR="00613E6D" w:rsidRDefault="00613E6D" w:rsidP="00225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06BD7CD-CC3F-664A-ACE6-D006AF536B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43BBAC-A39F-8947-AB89-9FFC1EAC4BC5}"/>
    <w:embedBold r:id="rId3" w:fontKey="{33EFF9C5-3232-F845-911B-B54636DC3327}"/>
    <w:embedItalic r:id="rId4" w:fontKey="{A7335B8F-B4B7-D34B-80D8-64918E369F0B}"/>
    <w:embedBoldItalic r:id="rId5" w:fontKey="{3858A47D-4695-3A4C-A5E7-1B87139AC47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1BE6CA4-60BF-0D4C-A74D-691176268C0A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EB9EA176-E64A-E049-AEF8-2966785A81E6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ora">
    <w:altName w:val="Calibri"/>
    <w:panose1 w:val="02000503000000020004"/>
    <w:charset w:val="00"/>
    <w:family w:val="auto"/>
    <w:pitch w:val="variable"/>
    <w:sig w:usb0="A00002AF" w:usb1="5000204B" w:usb2="00000000" w:usb3="00000000" w:csb0="00000197" w:csb1="00000000"/>
    <w:embedRegular r:id="rId11" w:fontKey="{79A4D1EA-DD5A-F44A-898F-80E41F7BFBB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B371E193-5501-B441-8229-2B26D09F2467}"/>
  </w:font>
  <w:font w:name="Montserrat">
    <w:altName w:val="Calibri"/>
    <w:panose1 w:val="00000500000000000000"/>
    <w:charset w:val="4D"/>
    <w:family w:val="auto"/>
    <w:pitch w:val="variable"/>
    <w:sig w:usb0="A000022F" w:usb1="4000204B" w:usb2="00000000" w:usb3="00000000" w:csb0="00000197" w:csb1="00000000"/>
    <w:embedRegular r:id="rId13" w:fontKey="{25E9A817-8E21-C549-A3B2-953FE3A673E4}"/>
    <w:embedBold r:id="rId14" w:fontKey="{20086933-9EBF-1749-984E-024076EE20B4}"/>
    <w:embedItalic r:id="rId15" w:fontKey="{02D7B80C-4FC1-2742-BEAC-4458D04E69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08F466C5-6471-054F-B23C-193E887072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9F9E7A48-712C-4F4F-9D3A-8A357DD8BC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8D8" w:rsidRDefault="00BC78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92C" w:rsidRDefault="006E2F8A" w:rsidP="0022517B">
    <w:pPr>
      <w:pStyle w:val="Fuzeile"/>
      <w:rPr>
        <w:noProof/>
      </w:rPr>
    </w:pPr>
    <w:r>
      <w:rPr>
        <w:noProof/>
      </w:rPr>
      <w:drawing>
        <wp:anchor distT="0" distB="0" distL="114300" distR="114300" simplePos="0" relativeHeight="251661311" behindDoc="1" locked="0" layoutInCell="1" allowOverlap="1" wp14:anchorId="6401BA82">
          <wp:simplePos x="0" y="0"/>
          <wp:positionH relativeFrom="column">
            <wp:posOffset>-168910</wp:posOffset>
          </wp:positionH>
          <wp:positionV relativeFrom="paragraph">
            <wp:posOffset>-85090</wp:posOffset>
          </wp:positionV>
          <wp:extent cx="6479540" cy="551815"/>
          <wp:effectExtent l="0" t="0" r="0" b="63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eite_3_Inhal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77"/>
                  <a:stretch/>
                </pic:blipFill>
                <pic:spPr bwMode="auto">
                  <a:xfrm>
                    <a:off x="0" y="0"/>
                    <a:ext cx="6479540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01D">
      <w:rPr>
        <w:noProof/>
      </w:rPr>
      <w:tab/>
    </w:r>
    <w:r w:rsidR="0055101D">
      <w:rPr>
        <w:noProof/>
      </w:rPr>
      <w:tab/>
    </w:r>
    <w:r w:rsidR="0025492C" w:rsidRPr="004D392C">
      <w:ptab w:relativeTo="margin" w:alignment="center" w:leader="none"/>
    </w:r>
    <w:r w:rsidR="0025492C" w:rsidRPr="004D392C">
      <w:ptab w:relativeTo="margin" w:alignment="right" w:leader="none"/>
    </w:r>
    <w:r w:rsidR="0025492C" w:rsidRPr="004D392C">
      <w:t xml:space="preserve">Seite </w:t>
    </w:r>
    <w:r w:rsidR="0025492C">
      <w:fldChar w:fldCharType="begin"/>
    </w:r>
    <w:r w:rsidR="0025492C">
      <w:instrText xml:space="preserve"> PAGE   \* MERGEFORMAT </w:instrText>
    </w:r>
    <w:r w:rsidR="0025492C">
      <w:fldChar w:fldCharType="separate"/>
    </w:r>
    <w:r w:rsidR="0025492C">
      <w:t>2</w:t>
    </w:r>
    <w:r w:rsidR="0025492C">
      <w:fldChar w:fldCharType="end"/>
    </w:r>
    <w:r w:rsidR="0025492C">
      <w:t xml:space="preserve"> | </w:t>
    </w:r>
    <w:r w:rsidR="0025492C">
      <w:rPr>
        <w:noProof/>
      </w:rPr>
      <w:fldChar w:fldCharType="begin"/>
    </w:r>
    <w:r w:rsidR="0025492C">
      <w:rPr>
        <w:noProof/>
      </w:rPr>
      <w:instrText xml:space="preserve"> SECTIONPAGES   \* MERGEFORMAT </w:instrText>
    </w:r>
    <w:r w:rsidR="0025492C">
      <w:rPr>
        <w:noProof/>
      </w:rPr>
      <w:fldChar w:fldCharType="separate"/>
    </w:r>
    <w:r w:rsidR="00E40624">
      <w:rPr>
        <w:noProof/>
      </w:rPr>
      <w:t>3</w:t>
    </w:r>
    <w:r w:rsidR="0025492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7C7" w:rsidRDefault="008477C7" w:rsidP="0022517B">
    <w:pPr>
      <w:pStyle w:val="Fuzeile"/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 w:rsidR="00572630">
      <w:t xml:space="preserve"> </w:t>
    </w:r>
    <w:r w:rsidR="003D6F3C">
      <w:t>|</w:t>
    </w:r>
    <w:r w:rsidR="00572630">
      <w:t xml:space="preserve"> </w:t>
    </w:r>
    <w:r w:rsidR="00C003FA">
      <w:rPr>
        <w:noProof/>
      </w:rPr>
      <w:fldChar w:fldCharType="begin"/>
    </w:r>
    <w:r w:rsidR="00C003FA">
      <w:rPr>
        <w:noProof/>
      </w:rPr>
      <w:instrText xml:space="preserve"> SECTIONPAGES   \* MERGEFORMAT </w:instrText>
    </w:r>
    <w:r w:rsidR="00C003FA">
      <w:rPr>
        <w:noProof/>
      </w:rPr>
      <w:fldChar w:fldCharType="separate"/>
    </w:r>
    <w:r w:rsidR="00E40624">
      <w:rPr>
        <w:noProof/>
      </w:rPr>
      <w:t>3</w:t>
    </w:r>
    <w:r w:rsidR="00C003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E6D" w:rsidRDefault="00613E6D" w:rsidP="0022517B">
      <w:r>
        <w:separator/>
      </w:r>
    </w:p>
  </w:footnote>
  <w:footnote w:type="continuationSeparator" w:id="0">
    <w:p w:rsidR="00613E6D" w:rsidRDefault="00613E6D" w:rsidP="00225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92C" w:rsidRDefault="0025492C" w:rsidP="002251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B21" w:rsidRPr="00C2524B" w:rsidRDefault="00DE4B21" w:rsidP="0022517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30A" w:rsidRPr="00047A41" w:rsidRDefault="008A20D4" w:rsidP="0003414B">
    <w:pPr>
      <w:pStyle w:val="KeinLeerraum"/>
      <w:spacing w:after="3120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62335" behindDoc="1" locked="0" layoutInCell="1" allowOverlap="1">
          <wp:simplePos x="0" y="0"/>
          <wp:positionH relativeFrom="column">
            <wp:posOffset>-518795</wp:posOffset>
          </wp:positionH>
          <wp:positionV relativeFrom="page">
            <wp:posOffset>10781</wp:posOffset>
          </wp:positionV>
          <wp:extent cx="7548880" cy="19069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pf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90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7EC9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107A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B090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5EAC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C2E3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10A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289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28B8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6E45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2E6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65E2E"/>
    <w:multiLevelType w:val="hybridMultilevel"/>
    <w:tmpl w:val="ABEE4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95681"/>
    <w:multiLevelType w:val="hybridMultilevel"/>
    <w:tmpl w:val="D5B4F5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B7026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DA7EAB"/>
    <w:multiLevelType w:val="hybridMultilevel"/>
    <w:tmpl w:val="55307D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43BF0"/>
    <w:multiLevelType w:val="multilevel"/>
    <w:tmpl w:val="2972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6652B7"/>
    <w:multiLevelType w:val="hybridMultilevel"/>
    <w:tmpl w:val="200009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81E17"/>
    <w:multiLevelType w:val="hybridMultilevel"/>
    <w:tmpl w:val="0B8437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F3950"/>
    <w:multiLevelType w:val="hybridMultilevel"/>
    <w:tmpl w:val="0088C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92020"/>
    <w:multiLevelType w:val="hybridMultilevel"/>
    <w:tmpl w:val="3D06643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C398F"/>
    <w:multiLevelType w:val="hybridMultilevel"/>
    <w:tmpl w:val="CFE88E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C3611"/>
    <w:multiLevelType w:val="hybridMultilevel"/>
    <w:tmpl w:val="B9962A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BA4DFD"/>
    <w:multiLevelType w:val="multilevel"/>
    <w:tmpl w:val="4EFA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A663A6"/>
    <w:multiLevelType w:val="hybridMultilevel"/>
    <w:tmpl w:val="16D06BFC"/>
    <w:lvl w:ilvl="0" w:tplc="E35E3D7C">
      <w:start w:val="3"/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A6320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15326A"/>
    <w:multiLevelType w:val="hybridMultilevel"/>
    <w:tmpl w:val="7472C9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5F5D74"/>
    <w:multiLevelType w:val="hybridMultilevel"/>
    <w:tmpl w:val="D604E6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AB23B9"/>
    <w:multiLevelType w:val="hybridMultilevel"/>
    <w:tmpl w:val="687CD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8D4883"/>
    <w:multiLevelType w:val="hybridMultilevel"/>
    <w:tmpl w:val="CD2A82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755BBE"/>
    <w:multiLevelType w:val="hybridMultilevel"/>
    <w:tmpl w:val="81FE9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552D92"/>
    <w:multiLevelType w:val="hybridMultilevel"/>
    <w:tmpl w:val="09102EA6"/>
    <w:lvl w:ilvl="0" w:tplc="2E2C9ABE">
      <w:start w:val="3"/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D0636"/>
    <w:multiLevelType w:val="hybridMultilevel"/>
    <w:tmpl w:val="F64EA5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12E9"/>
    <w:multiLevelType w:val="hybridMultilevel"/>
    <w:tmpl w:val="5E1A7C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56FA9"/>
    <w:multiLevelType w:val="multilevel"/>
    <w:tmpl w:val="27180F6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28"/>
  </w:num>
  <w:num w:numId="3">
    <w:abstractNumId w:val="20"/>
  </w:num>
  <w:num w:numId="4">
    <w:abstractNumId w:val="25"/>
  </w:num>
  <w:num w:numId="5">
    <w:abstractNumId w:val="14"/>
  </w:num>
  <w:num w:numId="6">
    <w:abstractNumId w:val="21"/>
  </w:num>
  <w:num w:numId="7">
    <w:abstractNumId w:val="23"/>
  </w:num>
  <w:num w:numId="8">
    <w:abstractNumId w:val="13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  <w:num w:numId="20">
    <w:abstractNumId w:val="27"/>
  </w:num>
  <w:num w:numId="21">
    <w:abstractNumId w:val="18"/>
  </w:num>
  <w:num w:numId="22">
    <w:abstractNumId w:val="32"/>
  </w:num>
  <w:num w:numId="23">
    <w:abstractNumId w:val="19"/>
  </w:num>
  <w:num w:numId="24">
    <w:abstractNumId w:val="24"/>
  </w:num>
  <w:num w:numId="25">
    <w:abstractNumId w:val="10"/>
  </w:num>
  <w:num w:numId="26">
    <w:abstractNumId w:val="17"/>
  </w:num>
  <w:num w:numId="27">
    <w:abstractNumId w:val="15"/>
  </w:num>
  <w:num w:numId="28">
    <w:abstractNumId w:val="30"/>
  </w:num>
  <w:num w:numId="29">
    <w:abstractNumId w:val="16"/>
  </w:num>
  <w:num w:numId="30">
    <w:abstractNumId w:val="31"/>
  </w:num>
  <w:num w:numId="31">
    <w:abstractNumId w:val="26"/>
  </w:num>
  <w:num w:numId="32">
    <w:abstractNumId w:val="22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09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B0"/>
    <w:rsid w:val="00003161"/>
    <w:rsid w:val="00011EF9"/>
    <w:rsid w:val="0001280E"/>
    <w:rsid w:val="0003414B"/>
    <w:rsid w:val="00047A41"/>
    <w:rsid w:val="00056110"/>
    <w:rsid w:val="000667DF"/>
    <w:rsid w:val="0007348D"/>
    <w:rsid w:val="000751CC"/>
    <w:rsid w:val="00087716"/>
    <w:rsid w:val="000A2E68"/>
    <w:rsid w:val="000A5220"/>
    <w:rsid w:val="000A6A52"/>
    <w:rsid w:val="000B2618"/>
    <w:rsid w:val="000B3122"/>
    <w:rsid w:val="000B67AB"/>
    <w:rsid w:val="000C76FA"/>
    <w:rsid w:val="000F6783"/>
    <w:rsid w:val="00101FF7"/>
    <w:rsid w:val="00103A4B"/>
    <w:rsid w:val="00103F0D"/>
    <w:rsid w:val="00115036"/>
    <w:rsid w:val="001276F8"/>
    <w:rsid w:val="00136DC0"/>
    <w:rsid w:val="00145328"/>
    <w:rsid w:val="00154627"/>
    <w:rsid w:val="00180F45"/>
    <w:rsid w:val="001C1810"/>
    <w:rsid w:val="001C6F48"/>
    <w:rsid w:val="001E729E"/>
    <w:rsid w:val="001E7D2A"/>
    <w:rsid w:val="001F5FBB"/>
    <w:rsid w:val="0020338B"/>
    <w:rsid w:val="0020370F"/>
    <w:rsid w:val="00220326"/>
    <w:rsid w:val="0022517B"/>
    <w:rsid w:val="00243614"/>
    <w:rsid w:val="0025492C"/>
    <w:rsid w:val="00263274"/>
    <w:rsid w:val="002679E4"/>
    <w:rsid w:val="002B4D89"/>
    <w:rsid w:val="002B6B0C"/>
    <w:rsid w:val="002C4558"/>
    <w:rsid w:val="002D03E0"/>
    <w:rsid w:val="002D3F0B"/>
    <w:rsid w:val="002F76C1"/>
    <w:rsid w:val="00305DB6"/>
    <w:rsid w:val="00334ED9"/>
    <w:rsid w:val="00340BB1"/>
    <w:rsid w:val="003576A5"/>
    <w:rsid w:val="00361258"/>
    <w:rsid w:val="003624FE"/>
    <w:rsid w:val="00362A04"/>
    <w:rsid w:val="00365A84"/>
    <w:rsid w:val="003829D5"/>
    <w:rsid w:val="003849F9"/>
    <w:rsid w:val="00384C95"/>
    <w:rsid w:val="00392353"/>
    <w:rsid w:val="003A071F"/>
    <w:rsid w:val="003A0BE2"/>
    <w:rsid w:val="003A3866"/>
    <w:rsid w:val="003C4C49"/>
    <w:rsid w:val="003D6F3C"/>
    <w:rsid w:val="003E51F3"/>
    <w:rsid w:val="003F3323"/>
    <w:rsid w:val="003F43AE"/>
    <w:rsid w:val="003F647B"/>
    <w:rsid w:val="00400211"/>
    <w:rsid w:val="00411654"/>
    <w:rsid w:val="004240A0"/>
    <w:rsid w:val="00434484"/>
    <w:rsid w:val="00436486"/>
    <w:rsid w:val="00436B14"/>
    <w:rsid w:val="004640BD"/>
    <w:rsid w:val="00464BEA"/>
    <w:rsid w:val="0047579B"/>
    <w:rsid w:val="00475A2A"/>
    <w:rsid w:val="00484D3B"/>
    <w:rsid w:val="00490CA0"/>
    <w:rsid w:val="004D392C"/>
    <w:rsid w:val="004E5B0B"/>
    <w:rsid w:val="004E7768"/>
    <w:rsid w:val="00505559"/>
    <w:rsid w:val="00506AC1"/>
    <w:rsid w:val="005121DA"/>
    <w:rsid w:val="005158A0"/>
    <w:rsid w:val="00524F2D"/>
    <w:rsid w:val="005427DC"/>
    <w:rsid w:val="0055101D"/>
    <w:rsid w:val="00572630"/>
    <w:rsid w:val="00586A10"/>
    <w:rsid w:val="00594AFF"/>
    <w:rsid w:val="00595E42"/>
    <w:rsid w:val="005B04DA"/>
    <w:rsid w:val="005B5E4F"/>
    <w:rsid w:val="005C10BB"/>
    <w:rsid w:val="005C4987"/>
    <w:rsid w:val="005D1488"/>
    <w:rsid w:val="005D3CD7"/>
    <w:rsid w:val="005D4045"/>
    <w:rsid w:val="005D4749"/>
    <w:rsid w:val="005D697A"/>
    <w:rsid w:val="005D6F58"/>
    <w:rsid w:val="005F5833"/>
    <w:rsid w:val="00613E6D"/>
    <w:rsid w:val="00614B54"/>
    <w:rsid w:val="00651E5E"/>
    <w:rsid w:val="0066083B"/>
    <w:rsid w:val="006678FA"/>
    <w:rsid w:val="00696B4F"/>
    <w:rsid w:val="006C0C49"/>
    <w:rsid w:val="006C2AAB"/>
    <w:rsid w:val="006C3F56"/>
    <w:rsid w:val="006D3B21"/>
    <w:rsid w:val="006E2F8A"/>
    <w:rsid w:val="0070495F"/>
    <w:rsid w:val="007202BF"/>
    <w:rsid w:val="00722868"/>
    <w:rsid w:val="00731DD5"/>
    <w:rsid w:val="00731FD8"/>
    <w:rsid w:val="0073453C"/>
    <w:rsid w:val="00740D02"/>
    <w:rsid w:val="007444A4"/>
    <w:rsid w:val="0075518C"/>
    <w:rsid w:val="0075524B"/>
    <w:rsid w:val="007601EA"/>
    <w:rsid w:val="0077586F"/>
    <w:rsid w:val="007806E5"/>
    <w:rsid w:val="00791620"/>
    <w:rsid w:val="007A1034"/>
    <w:rsid w:val="007A26BB"/>
    <w:rsid w:val="007B0CED"/>
    <w:rsid w:val="007E478B"/>
    <w:rsid w:val="007F1055"/>
    <w:rsid w:val="007F6931"/>
    <w:rsid w:val="0081174F"/>
    <w:rsid w:val="008235DB"/>
    <w:rsid w:val="0082512B"/>
    <w:rsid w:val="00827AAA"/>
    <w:rsid w:val="0083512B"/>
    <w:rsid w:val="0084640D"/>
    <w:rsid w:val="008477C7"/>
    <w:rsid w:val="008479D3"/>
    <w:rsid w:val="00853B70"/>
    <w:rsid w:val="00855680"/>
    <w:rsid w:val="008614C7"/>
    <w:rsid w:val="00861AE6"/>
    <w:rsid w:val="00864095"/>
    <w:rsid w:val="00867B1F"/>
    <w:rsid w:val="00872178"/>
    <w:rsid w:val="00874C63"/>
    <w:rsid w:val="008A20D4"/>
    <w:rsid w:val="008A2E5D"/>
    <w:rsid w:val="008C1088"/>
    <w:rsid w:val="008C5071"/>
    <w:rsid w:val="008C7F09"/>
    <w:rsid w:val="008E3FD0"/>
    <w:rsid w:val="008E6597"/>
    <w:rsid w:val="008F2032"/>
    <w:rsid w:val="008F589E"/>
    <w:rsid w:val="0090380A"/>
    <w:rsid w:val="00911352"/>
    <w:rsid w:val="00920DF4"/>
    <w:rsid w:val="00925F49"/>
    <w:rsid w:val="0093008C"/>
    <w:rsid w:val="00941206"/>
    <w:rsid w:val="00957D6F"/>
    <w:rsid w:val="00960903"/>
    <w:rsid w:val="0097550A"/>
    <w:rsid w:val="00976B2E"/>
    <w:rsid w:val="009846CA"/>
    <w:rsid w:val="00986313"/>
    <w:rsid w:val="0099765D"/>
    <w:rsid w:val="009A5322"/>
    <w:rsid w:val="009C0035"/>
    <w:rsid w:val="009D368A"/>
    <w:rsid w:val="009E1AA9"/>
    <w:rsid w:val="009E2740"/>
    <w:rsid w:val="00A063FE"/>
    <w:rsid w:val="00A25A33"/>
    <w:rsid w:val="00A42D82"/>
    <w:rsid w:val="00A67D90"/>
    <w:rsid w:val="00A7130A"/>
    <w:rsid w:val="00A73252"/>
    <w:rsid w:val="00A7561E"/>
    <w:rsid w:val="00A75C74"/>
    <w:rsid w:val="00A834C2"/>
    <w:rsid w:val="00A9159E"/>
    <w:rsid w:val="00A940AC"/>
    <w:rsid w:val="00AB7878"/>
    <w:rsid w:val="00AB7985"/>
    <w:rsid w:val="00AC1B9E"/>
    <w:rsid w:val="00AC2573"/>
    <w:rsid w:val="00AC3EE1"/>
    <w:rsid w:val="00AF14C7"/>
    <w:rsid w:val="00AF1E99"/>
    <w:rsid w:val="00AF2E95"/>
    <w:rsid w:val="00B0392C"/>
    <w:rsid w:val="00B0776F"/>
    <w:rsid w:val="00B21FDD"/>
    <w:rsid w:val="00B23D41"/>
    <w:rsid w:val="00B266A3"/>
    <w:rsid w:val="00B44D65"/>
    <w:rsid w:val="00B64B55"/>
    <w:rsid w:val="00B747E1"/>
    <w:rsid w:val="00B80C5B"/>
    <w:rsid w:val="00B85473"/>
    <w:rsid w:val="00B85C12"/>
    <w:rsid w:val="00B916B1"/>
    <w:rsid w:val="00B9489E"/>
    <w:rsid w:val="00BA17A0"/>
    <w:rsid w:val="00BB43E2"/>
    <w:rsid w:val="00BB62AA"/>
    <w:rsid w:val="00BC78D8"/>
    <w:rsid w:val="00BD3344"/>
    <w:rsid w:val="00BD4E22"/>
    <w:rsid w:val="00BE3357"/>
    <w:rsid w:val="00BF444B"/>
    <w:rsid w:val="00C003FA"/>
    <w:rsid w:val="00C07455"/>
    <w:rsid w:val="00C166A7"/>
    <w:rsid w:val="00C2524B"/>
    <w:rsid w:val="00C26DFF"/>
    <w:rsid w:val="00C327BE"/>
    <w:rsid w:val="00C33AC9"/>
    <w:rsid w:val="00C37C71"/>
    <w:rsid w:val="00C557BE"/>
    <w:rsid w:val="00C91E3D"/>
    <w:rsid w:val="00C92F13"/>
    <w:rsid w:val="00C93C8D"/>
    <w:rsid w:val="00C94542"/>
    <w:rsid w:val="00CA347F"/>
    <w:rsid w:val="00CC57A1"/>
    <w:rsid w:val="00CE2E6C"/>
    <w:rsid w:val="00CF51FD"/>
    <w:rsid w:val="00D230DB"/>
    <w:rsid w:val="00D35553"/>
    <w:rsid w:val="00D615EE"/>
    <w:rsid w:val="00D63AD5"/>
    <w:rsid w:val="00D63BDB"/>
    <w:rsid w:val="00D64624"/>
    <w:rsid w:val="00D648F3"/>
    <w:rsid w:val="00D74FE8"/>
    <w:rsid w:val="00D87684"/>
    <w:rsid w:val="00D878EB"/>
    <w:rsid w:val="00D90DB3"/>
    <w:rsid w:val="00DA1CFE"/>
    <w:rsid w:val="00DC0E38"/>
    <w:rsid w:val="00DC2ADA"/>
    <w:rsid w:val="00DC6F83"/>
    <w:rsid w:val="00DE4B21"/>
    <w:rsid w:val="00E00149"/>
    <w:rsid w:val="00E003EA"/>
    <w:rsid w:val="00E15153"/>
    <w:rsid w:val="00E15A84"/>
    <w:rsid w:val="00E177B0"/>
    <w:rsid w:val="00E2106A"/>
    <w:rsid w:val="00E26A76"/>
    <w:rsid w:val="00E40624"/>
    <w:rsid w:val="00E41B77"/>
    <w:rsid w:val="00E47529"/>
    <w:rsid w:val="00EA6EE8"/>
    <w:rsid w:val="00EB086B"/>
    <w:rsid w:val="00EC165F"/>
    <w:rsid w:val="00EC3672"/>
    <w:rsid w:val="00ED0FDD"/>
    <w:rsid w:val="00EE4760"/>
    <w:rsid w:val="00EF5602"/>
    <w:rsid w:val="00F0212A"/>
    <w:rsid w:val="00F06D99"/>
    <w:rsid w:val="00F220CF"/>
    <w:rsid w:val="00F249A2"/>
    <w:rsid w:val="00F306B1"/>
    <w:rsid w:val="00F400C9"/>
    <w:rsid w:val="00F42866"/>
    <w:rsid w:val="00F51C2D"/>
    <w:rsid w:val="00F94091"/>
    <w:rsid w:val="00FA13E3"/>
    <w:rsid w:val="00FA6473"/>
    <w:rsid w:val="00FB79E9"/>
    <w:rsid w:val="00FC3D6E"/>
    <w:rsid w:val="00FE22F0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C03FC8"/>
  <w14:defaultImageDpi w14:val="32767"/>
  <w15:docId w15:val="{D3DB2FD2-D873-BA42-A2B2-439F6CA8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22517B"/>
    <w:pPr>
      <w:spacing w:before="220" w:after="220" w:line="276" w:lineRule="auto"/>
      <w:jc w:val="both"/>
      <w:textboxTightWrap w:val="firstLineOnly"/>
    </w:pPr>
    <w:rPr>
      <w:rFonts w:ascii="Times New Roman" w:eastAsia="Times" w:hAnsi="Times New Roman" w:cs="Times New Roman"/>
      <w:sz w:val="24"/>
      <w:szCs w:val="21"/>
      <w:lang w:val="de-DE"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2517B"/>
    <w:pPr>
      <w:keepNext/>
      <w:keepLines/>
      <w:spacing w:before="240" w:after="0"/>
      <w:textboxTightWrap w:val="none"/>
      <w:outlineLvl w:val="0"/>
    </w:pPr>
    <w:rPr>
      <w:rFonts w:ascii="Arial Black" w:eastAsiaTheme="majorEastAsia" w:hAnsi="Arial Black" w:cstheme="majorBidi"/>
      <w:b/>
      <w:bCs/>
      <w:caps/>
      <w:color w:val="262626" w:themeColor="text1" w:themeTint="D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2517B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b/>
      <w:bCs/>
      <w:caps/>
      <w:color w:val="262626" w:themeColor="text1" w:themeTint="D9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2517B"/>
    <w:pPr>
      <w:keepNext/>
      <w:keepLines/>
      <w:numPr>
        <w:ilvl w:val="2"/>
        <w:numId w:val="22"/>
      </w:numPr>
      <w:spacing w:before="40" w:after="0"/>
      <w:outlineLvl w:val="2"/>
    </w:pPr>
    <w:rPr>
      <w:rFonts w:ascii="Arial Black" w:eastAsiaTheme="majorEastAsia" w:hAnsi="Arial Black" w:cstheme="majorBidi"/>
      <w:b/>
      <w:bCs/>
      <w:caps/>
      <w:color w:val="0D0D0D" w:themeColor="text1" w:themeTint="F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1C6F48"/>
    <w:pPr>
      <w:keepNext/>
      <w:keepLines/>
      <w:numPr>
        <w:ilvl w:val="3"/>
        <w:numId w:val="22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4B"/>
    <w:pPr>
      <w:keepNext/>
      <w:keepLines/>
      <w:numPr>
        <w:ilvl w:val="4"/>
        <w:numId w:val="22"/>
      </w:numPr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524B"/>
    <w:pPr>
      <w:keepNext/>
      <w:keepLines/>
      <w:numPr>
        <w:ilvl w:val="5"/>
        <w:numId w:val="22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524B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524B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524B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5322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75524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3FE"/>
  </w:style>
  <w:style w:type="paragraph" w:styleId="Fuzeile">
    <w:name w:val="footer"/>
    <w:basedOn w:val="Standard"/>
    <w:link w:val="Fu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3FE"/>
  </w:style>
  <w:style w:type="character" w:customStyle="1" w:styleId="berschrift1Zchn">
    <w:name w:val="Überschrift 1 Zchn"/>
    <w:basedOn w:val="Absatz-Standardschriftart"/>
    <w:link w:val="berschrift1"/>
    <w:uiPriority w:val="9"/>
    <w:rsid w:val="0022517B"/>
    <w:rPr>
      <w:rFonts w:ascii="Arial Black" w:eastAsiaTheme="majorEastAsia" w:hAnsi="Arial Black" w:cstheme="majorBidi"/>
      <w:b/>
      <w:bCs/>
      <w:caps/>
      <w:color w:val="262626" w:themeColor="text1" w:themeTint="D9"/>
      <w:sz w:val="32"/>
      <w:szCs w:val="32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2517B"/>
    <w:rPr>
      <w:rFonts w:ascii="Arial Black" w:eastAsiaTheme="majorEastAsia" w:hAnsi="Arial Black" w:cstheme="majorBidi"/>
      <w:b/>
      <w:bCs/>
      <w:caps/>
      <w:color w:val="262626" w:themeColor="text1" w:themeTint="D9"/>
      <w:sz w:val="28"/>
      <w:szCs w:val="28"/>
      <w:lang w:val="de-DE"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22517B"/>
    <w:pPr>
      <w:spacing w:after="0" w:line="240" w:lineRule="auto"/>
      <w:contextualSpacing/>
    </w:pPr>
    <w:rPr>
      <w:rFonts w:ascii="Arial Black" w:eastAsiaTheme="majorEastAsia" w:hAnsi="Arial Black" w:cstheme="majorBidi"/>
      <w:b/>
      <w:bCs/>
      <w:caps/>
      <w:spacing w:val="2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2517B"/>
    <w:rPr>
      <w:rFonts w:ascii="Arial Black" w:eastAsiaTheme="majorEastAsia" w:hAnsi="Arial Black" w:cstheme="majorBidi"/>
      <w:b/>
      <w:bCs/>
      <w:caps/>
      <w:spacing w:val="20"/>
      <w:sz w:val="56"/>
      <w:szCs w:val="56"/>
      <w:lang w:val="de-DE" w:eastAsia="de-CH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517B"/>
    <w:pPr>
      <w:numPr>
        <w:ilvl w:val="1"/>
      </w:numPr>
    </w:pPr>
    <w:rPr>
      <w:b/>
      <w:bCs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517B"/>
    <w:rPr>
      <w:rFonts w:ascii="Times New Roman" w:eastAsia="Times" w:hAnsi="Times New Roman" w:cs="Times New Roman"/>
      <w:b/>
      <w:bCs/>
      <w:spacing w:val="15"/>
      <w:szCs w:val="20"/>
      <w:lang w:val="de-DE"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4749"/>
  </w:style>
  <w:style w:type="character" w:styleId="Platzhaltertext">
    <w:name w:val="Placeholder Text"/>
    <w:basedOn w:val="Absatz-Standardschriftart"/>
    <w:uiPriority w:val="99"/>
    <w:semiHidden/>
    <w:rsid w:val="003A0BE2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2517B"/>
    <w:rPr>
      <w:rFonts w:ascii="Arial Black" w:eastAsiaTheme="majorEastAsia" w:hAnsi="Arial Black" w:cstheme="majorBidi"/>
      <w:b/>
      <w:bCs/>
      <w:caps/>
      <w:color w:val="0D0D0D" w:themeColor="text1" w:themeTint="F2"/>
      <w:sz w:val="24"/>
      <w:szCs w:val="24"/>
      <w:lang w:val="de-DE" w:eastAsia="de-CH"/>
    </w:rPr>
  </w:style>
  <w:style w:type="paragraph" w:styleId="Listenabsatz">
    <w:name w:val="List Paragraph"/>
    <w:basedOn w:val="Standard"/>
    <w:uiPriority w:val="34"/>
    <w:qFormat/>
    <w:rsid w:val="00FA6473"/>
    <w:pPr>
      <w:ind w:left="720"/>
      <w:contextualSpacing/>
    </w:pPr>
  </w:style>
  <w:style w:type="character" w:styleId="HTMLZitat">
    <w:name w:val="HTML Cite"/>
    <w:basedOn w:val="Absatz-Standardschriftart"/>
    <w:uiPriority w:val="99"/>
    <w:semiHidden/>
    <w:unhideWhenUsed/>
    <w:rsid w:val="00FA6473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C6F48"/>
    <w:rPr>
      <w:rFonts w:asciiTheme="majorHAnsi" w:eastAsiaTheme="majorEastAsia" w:hAnsiTheme="majorHAnsi" w:cstheme="majorBidi"/>
      <w:b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524B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524B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524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524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5524B"/>
    <w:pPr>
      <w:spacing w:after="200" w:line="240" w:lineRule="auto"/>
    </w:pPr>
    <w:rPr>
      <w:i/>
      <w:iCs/>
      <w:color w:val="323394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75524B"/>
    <w:rPr>
      <w:b/>
      <w:bCs/>
      <w:color w:val="auto"/>
    </w:rPr>
  </w:style>
  <w:style w:type="character" w:styleId="Hervorhebung">
    <w:name w:val="Emphasis"/>
    <w:basedOn w:val="Absatz-Standardschriftart"/>
    <w:uiPriority w:val="20"/>
    <w:qFormat/>
    <w:rsid w:val="0075524B"/>
    <w:rPr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rsid w:val="0075524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52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524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524B"/>
    <w:rPr>
      <w:i/>
      <w:iCs/>
      <w:color w:val="404040" w:themeColor="text1" w:themeTint="BF"/>
    </w:rPr>
  </w:style>
  <w:style w:type="character" w:styleId="SchwacheHervorhebung">
    <w:name w:val="Subtle Emphasis"/>
    <w:basedOn w:val="Absatz-Standardschriftart"/>
    <w:uiPriority w:val="19"/>
    <w:qFormat/>
    <w:rsid w:val="0075524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5524B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75524B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75524B"/>
    <w:rPr>
      <w:b/>
      <w:bCs/>
      <w:smallCaps/>
      <w:color w:val="404040" w:themeColor="text1" w:themeTint="BF"/>
      <w:spacing w:val="5"/>
    </w:rPr>
  </w:style>
  <w:style w:type="character" w:styleId="Buchtitel">
    <w:name w:val="Book Title"/>
    <w:basedOn w:val="Absatz-Standardschriftart"/>
    <w:uiPriority w:val="33"/>
    <w:qFormat/>
    <w:rsid w:val="0075524B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524B"/>
    <w:pPr>
      <w:outlineLvl w:val="9"/>
    </w:pPr>
  </w:style>
  <w:style w:type="table" w:styleId="Tabellenraster">
    <w:name w:val="Table Grid"/>
    <w:basedOn w:val="NormaleTabelle"/>
    <w:uiPriority w:val="59"/>
    <w:rsid w:val="00780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taTitelAnschrift">
    <w:name w:val="Meta Titel Anschrift"/>
    <w:basedOn w:val="Titel"/>
    <w:rsid w:val="000B67AB"/>
    <w:pPr>
      <w:jc w:val="right"/>
    </w:pPr>
    <w:rPr>
      <w:color w:val="FFFFFF" w:themeColor="background1"/>
      <w:sz w:val="28"/>
    </w:rPr>
  </w:style>
  <w:style w:type="paragraph" w:customStyle="1" w:styleId="MetadatenAnschrift">
    <w:name w:val="Metadaten Anschrift"/>
    <w:basedOn w:val="KeinLeerraum"/>
    <w:rsid w:val="007601EA"/>
    <w:rPr>
      <w:color w:val="FFFFFF" w:themeColor="background1"/>
    </w:rPr>
  </w:style>
  <w:style w:type="character" w:styleId="Hyperlink">
    <w:name w:val="Hyperlink"/>
    <w:basedOn w:val="Absatz-Standardschriftart"/>
    <w:uiPriority w:val="99"/>
    <w:unhideWhenUsed/>
    <w:rsid w:val="008C7F09"/>
    <w:rPr>
      <w:color w:val="3288B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7F09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230DB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berarbeitung">
    <w:name w:val="Revision"/>
    <w:hidden/>
    <w:uiPriority w:val="99"/>
    <w:semiHidden/>
    <w:rsid w:val="00F400C9"/>
    <w:pPr>
      <w:spacing w:after="0" w:line="240" w:lineRule="auto"/>
    </w:pPr>
  </w:style>
  <w:style w:type="paragraph" w:customStyle="1" w:styleId="Metadaten">
    <w:name w:val="Metadaten"/>
    <w:basedOn w:val="MetadatenAnschrift"/>
    <w:qFormat/>
    <w:rsid w:val="0022517B"/>
    <w:pPr>
      <w:tabs>
        <w:tab w:val="left" w:pos="1247"/>
      </w:tabs>
    </w:pPr>
    <w:rPr>
      <w:rFonts w:ascii="Times New Roman" w:hAnsi="Times New Roman" w:cs="Times New Roman"/>
    </w:rPr>
  </w:style>
  <w:style w:type="paragraph" w:customStyle="1" w:styleId="MetaTitel">
    <w:name w:val="Meta Titel"/>
    <w:basedOn w:val="MetaTitelAnschrift"/>
    <w:rsid w:val="0077586F"/>
    <w:pPr>
      <w:jc w:val="left"/>
    </w:pPr>
    <w:rPr>
      <w:caps w:val="0"/>
      <w:sz w:val="22"/>
    </w:rPr>
  </w:style>
  <w:style w:type="paragraph" w:styleId="Textkrper">
    <w:name w:val="Body Text"/>
    <w:basedOn w:val="Standard"/>
    <w:link w:val="TextkrperZchn"/>
    <w:semiHidden/>
    <w:unhideWhenUsed/>
    <w:rsid w:val="00BB62AA"/>
    <w:pPr>
      <w:spacing w:before="120" w:line="280" w:lineRule="exact"/>
    </w:pPr>
    <w:rPr>
      <w:rFonts w:ascii="Arial" w:hAnsi="Arial" w:cs="Arial"/>
      <w:sz w:val="20"/>
    </w:rPr>
  </w:style>
  <w:style w:type="character" w:customStyle="1" w:styleId="TextkrperZchn">
    <w:name w:val="Textkörper Zchn"/>
    <w:basedOn w:val="Absatz-Standardschriftart"/>
    <w:link w:val="Textkrper"/>
    <w:semiHidden/>
    <w:rsid w:val="00BB62AA"/>
    <w:rPr>
      <w:rFonts w:ascii="Arial" w:eastAsia="Times" w:hAnsi="Arial" w:cs="Arial"/>
      <w:sz w:val="20"/>
      <w:szCs w:val="20"/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4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ina/Desktop/Dokumentvorlage_Cevi_WS.dotx" TargetMode="External"/></Relationships>
</file>

<file path=word/theme/theme1.xml><?xml version="1.0" encoding="utf-8"?>
<a:theme xmlns:a="http://schemas.openxmlformats.org/drawingml/2006/main" name="Larissa-Design">
  <a:themeElements>
    <a:clrScheme name="Cevi Schweiz 1">
      <a:dk1>
        <a:sysClr val="windowText" lastClr="000000"/>
      </a:dk1>
      <a:lt1>
        <a:sysClr val="window" lastClr="FFFFFF"/>
      </a:lt1>
      <a:dk2>
        <a:srgbClr val="323394"/>
      </a:dk2>
      <a:lt2>
        <a:srgbClr val="C41333"/>
      </a:lt2>
      <a:accent1>
        <a:srgbClr val="D53E4F"/>
      </a:accent1>
      <a:accent2>
        <a:srgbClr val="FC8D59"/>
      </a:accent2>
      <a:accent3>
        <a:srgbClr val="FEE08B"/>
      </a:accent3>
      <a:accent4>
        <a:srgbClr val="E6F598"/>
      </a:accent4>
      <a:accent5>
        <a:srgbClr val="99D594"/>
      </a:accent5>
      <a:accent6>
        <a:srgbClr val="3288BD"/>
      </a:accent6>
      <a:hlink>
        <a:srgbClr val="3288BD"/>
      </a:hlink>
      <a:folHlink>
        <a:srgbClr val="3288BD"/>
      </a:folHlink>
    </a:clrScheme>
    <a:fontScheme name="Cevi Schweiz">
      <a:majorFont>
        <a:latin typeface="Montserrat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FEC7C2-24EA-7241-8191-39BDFFDD0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Dokumentvorlage_Cevi_WS.dotx</Template>
  <TotalTime>0</TotalTime>
  <Pages>3</Pages>
  <Words>231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eins</dc:creator>
  <cp:keywords>Cevi Schweiz, Dokument</cp:keywords>
  <dc:description/>
  <cp:lastModifiedBy>Office eins</cp:lastModifiedBy>
  <cp:revision>2</cp:revision>
  <cp:lastPrinted>2019-01-18T12:49:00Z</cp:lastPrinted>
  <dcterms:created xsi:type="dcterms:W3CDTF">2019-09-16T09:33:00Z</dcterms:created>
  <dcterms:modified xsi:type="dcterms:W3CDTF">2019-09-16T09:33:00Z</dcterms:modified>
</cp:coreProperties>
</file>